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auto"/>
        </w:rPr>
        <w:alias w:val="Nom du C.V."/>
        <w:tag w:val="Nom du C.V."/>
        <w:id w:val="986285798"/>
        <w:placeholder>
          <w:docPart w:val="BB558B2E2ADC48F09BCA300118EB79A0"/>
        </w:placeholder>
        <w:docPartList>
          <w:docPartGallery w:val="Quick Parts"/>
          <w:docPartCategory w:val=" Nom du C.V."/>
        </w:docPartList>
      </w:sdtPr>
      <w:sdtEndPr/>
      <w:sdtContent>
        <w:p w:rsidR="00155A6F" w:rsidRDefault="009F6CA4">
          <w:pPr>
            <w:pStyle w:val="Sansinterligne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necteur droit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5EA85C" id="Connecteur droit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603DCAD3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1837055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155A6F" w:rsidRDefault="002820E0" w:rsidP="002820E0">
                                <w:pPr>
                                  <w:pStyle w:val="Nom"/>
                                  <w:jc w:val="both"/>
                                </w:pPr>
                                <w:r>
                                  <w:t>lY AISSATA</w:t>
                                </w: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155A6F" w:rsidRDefault="002820E0" w:rsidP="002820E0">
                          <w:pPr>
                            <w:pStyle w:val="Nom"/>
                            <w:jc w:val="both"/>
                          </w:pPr>
                          <w:r>
                            <w:t>lY AISSATA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Adresse de messagerie"/>
              <w:id w:val="169154114"/>
              <w:placeholder>
                <w:docPart w:val="C1507164079F47D58F981A3829D81831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2820E0">
                <w:rPr>
                  <w:color w:val="46464A" w:themeColor="text2"/>
                </w:rPr>
                <w:t>Aissata.ly.91@gmail.com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resse"/>
              <w:id w:val="505637697"/>
              <w:placeholder>
                <w:docPart w:val="75649A75264B42ABA66057C20B0F986C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2820E0">
                <w:rPr>
                  <w:color w:val="46464A" w:themeColor="text2"/>
                </w:rPr>
                <w:t>17 avenue des cottages 91150 ETAMPES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Téléphone "/>
              <w:id w:val="-298074868"/>
              <w:placeholder>
                <w:docPart w:val="37550D260A534293A6280708291C730B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2820E0">
                <w:rPr>
                  <w:color w:val="46464A" w:themeColor="text2"/>
                </w:rPr>
                <w:t>0634550764</w:t>
              </w:r>
            </w:sdtContent>
          </w:sdt>
        </w:p>
        <w:sdt>
          <w:sdtPr>
            <w:rPr>
              <w:rStyle w:val="Textedelespacerserv"/>
            </w:rPr>
            <w:id w:val="-467742748"/>
            <w:placeholder>
              <w:docPart w:val="1DCE3FDE13344516A86FE280741F1116"/>
            </w:placeholder>
            <w:text/>
          </w:sdtPr>
          <w:sdtEndPr>
            <w:rPr>
              <w:rStyle w:val="Textedelespacerserv"/>
            </w:rPr>
          </w:sdtEndPr>
          <w:sdtContent>
            <w:p w:rsidR="00155A6F" w:rsidRDefault="002820E0">
              <w:pPr>
                <w:pStyle w:val="Sansinterligne"/>
                <w:rPr>
                  <w:rStyle w:val="Textedelespacerserv"/>
                </w:rPr>
              </w:pPr>
              <w:r>
                <w:rPr>
                  <w:rStyle w:val="Textedelespacerserv"/>
                </w:rPr>
                <w:t>Permis B Véhiculé</w:t>
              </w:r>
            </w:p>
          </w:sdtContent>
        </w:sdt>
        <w:p w:rsidR="00155A6F" w:rsidRDefault="003E28BF"/>
      </w:sdtContent>
    </w:sdt>
    <w:p w:rsidR="00155A6F" w:rsidRDefault="009F6CA4">
      <w:pPr>
        <w:pStyle w:val="Titredesection"/>
      </w:pPr>
      <w:r>
        <w:t>Objectifs</w:t>
      </w:r>
    </w:p>
    <w:p w:rsidR="009A781C" w:rsidRPr="009A781C" w:rsidRDefault="009A781C" w:rsidP="009A781C">
      <w:r>
        <w:t>Licence professionnelle</w:t>
      </w:r>
    </w:p>
    <w:p w:rsidR="00155A6F" w:rsidRDefault="009F6CA4">
      <w:pPr>
        <w:pStyle w:val="Titredesection"/>
      </w:pPr>
      <w:r>
        <w:t>Cursus</w:t>
      </w:r>
    </w:p>
    <w:p w:rsidR="00155A6F" w:rsidRDefault="002820E0">
      <w:pPr>
        <w:pStyle w:val="Sous-section"/>
      </w:pPr>
      <w:r>
        <w:t>LYCEE MARCEL PAGNOL</w:t>
      </w:r>
    </w:p>
    <w:p w:rsidR="00155A6F" w:rsidRDefault="002820E0">
      <w:pPr>
        <w:spacing w:after="0"/>
        <w:rPr>
          <w:rStyle w:val="Emphaseintense"/>
        </w:rPr>
      </w:pPr>
      <w:r>
        <w:t>2013-2015</w:t>
      </w:r>
      <w:r w:rsidR="009F6CA4">
        <w:t xml:space="preserve">  </w:t>
      </w:r>
      <w:r>
        <w:t>1ére et 2éme année BTS Management des Unités Commerciales</w:t>
      </w:r>
    </w:p>
    <w:p w:rsidR="002820E0" w:rsidRDefault="002820E0" w:rsidP="002820E0">
      <w:pPr>
        <w:pStyle w:val="Sous-section"/>
      </w:pPr>
      <w:r>
        <w:t>BIJ ETAMPES</w:t>
      </w:r>
    </w:p>
    <w:p w:rsidR="002820E0" w:rsidRDefault="002820E0" w:rsidP="002820E0">
      <w:pPr>
        <w:spacing w:after="0"/>
        <w:rPr>
          <w:rStyle w:val="Emphaseintense"/>
        </w:rPr>
      </w:pPr>
      <w:r>
        <w:t>Décembre 2013 Validation Du BAFA (Brevet d’aptitudes aux fonctions d’animateur)</w:t>
      </w:r>
    </w:p>
    <w:p w:rsidR="002820E0" w:rsidRDefault="002820E0" w:rsidP="002820E0">
      <w:pPr>
        <w:pStyle w:val="Sous-section"/>
      </w:pPr>
      <w:r>
        <w:t>LYCEE GEOFFROY SAINT HILAIRE</w:t>
      </w:r>
    </w:p>
    <w:p w:rsidR="002820E0" w:rsidRDefault="00CA0305" w:rsidP="002820E0">
      <w:pPr>
        <w:spacing w:after="0"/>
        <w:rPr>
          <w:rStyle w:val="Emphaseintense"/>
        </w:rPr>
      </w:pPr>
      <w:r>
        <w:t>Juillet</w:t>
      </w:r>
      <w:r w:rsidR="002820E0">
        <w:t xml:space="preserve"> 2013 Obtention du Baccalauréat Sciences et technologies de la gestion</w:t>
      </w:r>
    </w:p>
    <w:p w:rsidR="00155A6F" w:rsidRDefault="00155A6F" w:rsidP="002820E0">
      <w:pPr>
        <w:pStyle w:val="Paragraphedeliste"/>
        <w:ind w:left="180" w:firstLine="0"/>
        <w:jc w:val="both"/>
      </w:pPr>
    </w:p>
    <w:p w:rsidR="00155A6F" w:rsidRDefault="009F6CA4">
      <w:pPr>
        <w:pStyle w:val="Titredesection"/>
      </w:pPr>
      <w:r>
        <w:t>Expérience</w:t>
      </w:r>
      <w:r w:rsidR="00D05FB9">
        <w:t>S</w:t>
      </w:r>
    </w:p>
    <w:p w:rsidR="00155A6F" w:rsidRDefault="00D05FB9">
      <w:pPr>
        <w:pStyle w:val="Sous-section"/>
        <w:rPr>
          <w:vanish/>
          <w:specVanish/>
        </w:rPr>
      </w:pPr>
      <w:r>
        <w:t>Quick Etampes</w:t>
      </w:r>
    </w:p>
    <w:p w:rsidR="00155A6F" w:rsidRDefault="009F6CA4">
      <w:pPr>
        <w:pStyle w:val="Sansinterligne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D05FB9">
        <w:rPr>
          <w:sz w:val="26"/>
          <w:szCs w:val="26"/>
        </w:rPr>
        <w:t>Zac du plateau de guinette</w:t>
      </w:r>
    </w:p>
    <w:p w:rsidR="00155A6F" w:rsidRDefault="00D05FB9">
      <w:pPr>
        <w:pStyle w:val="Datedesous-section"/>
        <w:rPr>
          <w:rStyle w:val="Accentuation"/>
          <w:i w:val="0"/>
        </w:rPr>
      </w:pPr>
      <w:r>
        <w:rPr>
          <w:rStyle w:val="Emphaseintense"/>
          <w:b/>
          <w:bCs/>
          <w:i/>
          <w:iCs/>
        </w:rPr>
        <w:t>Employé</w:t>
      </w:r>
      <w:r w:rsidR="009F6CA4">
        <w:rPr>
          <w:rStyle w:val="Emphaseintense"/>
          <w:b/>
          <w:bCs/>
          <w:i/>
          <w:iCs/>
        </w:rPr>
        <w:t>e</w:t>
      </w:r>
      <w:r>
        <w:rPr>
          <w:rStyle w:val="Emphaseintense"/>
          <w:b/>
          <w:bCs/>
          <w:i/>
          <w:iCs/>
        </w:rPr>
        <w:t xml:space="preserve"> polyvalente</w:t>
      </w:r>
      <w:r>
        <w:rPr>
          <w:rStyle w:val="Emphaseintense"/>
          <w:b/>
          <w:bCs/>
          <w:i/>
          <w:iCs/>
        </w:rPr>
        <w:tab/>
      </w:r>
      <w:r w:rsidR="009F6CA4">
        <w:rPr>
          <w:rStyle w:val="Emphaseintense"/>
        </w:rPr>
        <w:t xml:space="preserve"> </w:t>
      </w:r>
      <w:r>
        <w:t>08 août 2013</w:t>
      </w:r>
      <w:r w:rsidR="009F6CA4">
        <w:t xml:space="preserve">  </w:t>
      </w:r>
      <w:r>
        <w:t>à maintenant</w:t>
      </w:r>
    </w:p>
    <w:p w:rsidR="00155A6F" w:rsidRDefault="00D05FB9">
      <w:r>
        <w:t>Assurer le service à la clientèle ; Gérer les commandes</w:t>
      </w:r>
    </w:p>
    <w:p w:rsidR="00B259D3" w:rsidRDefault="00B259D3" w:rsidP="00B259D3">
      <w:pPr>
        <w:pStyle w:val="Sous-section"/>
        <w:rPr>
          <w:vanish/>
          <w:specVanish/>
        </w:rPr>
      </w:pPr>
      <w:r>
        <w:t>Etam Lingerie</w:t>
      </w:r>
    </w:p>
    <w:p w:rsidR="00B259D3" w:rsidRDefault="00B259D3" w:rsidP="00B259D3">
      <w:pPr>
        <w:pStyle w:val="Sansinterligne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Centre commercial EVRY 2</w:t>
      </w:r>
    </w:p>
    <w:p w:rsidR="00B259D3" w:rsidRDefault="00B259D3" w:rsidP="00B259D3">
      <w:pPr>
        <w:pStyle w:val="Datedesous-section"/>
      </w:pPr>
      <w:r>
        <w:rPr>
          <w:rStyle w:val="Emphaseintense"/>
          <w:b/>
          <w:bCs/>
          <w:i/>
          <w:iCs/>
        </w:rPr>
        <w:t>Stagiaire (contrat CDD en cas de besoin)</w:t>
      </w:r>
      <w:r>
        <w:rPr>
          <w:rStyle w:val="Emphaseintense"/>
        </w:rPr>
        <w:t xml:space="preserve"> </w:t>
      </w:r>
      <w:r>
        <w:t xml:space="preserve">16 Décembre 2013  au 7 Février 2015 </w:t>
      </w:r>
    </w:p>
    <w:p w:rsidR="00B259D3" w:rsidRDefault="00B259D3" w:rsidP="00B259D3">
      <w:r>
        <w:t>Répartit sur plusieurs semaines</w:t>
      </w:r>
    </w:p>
    <w:p w:rsidR="00D05FB9" w:rsidRDefault="00D05FB9" w:rsidP="00B259D3">
      <w:pPr>
        <w:rPr>
          <w:sz w:val="26"/>
          <w:szCs w:val="26"/>
        </w:rPr>
      </w:pPr>
      <w:r>
        <w:rPr>
          <w:color w:val="6F6F74" w:themeColor="accent1"/>
          <w:sz w:val="26"/>
          <w:szCs w:val="26"/>
        </w:rPr>
        <w:t xml:space="preserve">Mairie ETAMPES </w:t>
      </w: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Service animation médiation ; Centre de loisirs Jean de la Fontaine</w:t>
      </w:r>
    </w:p>
    <w:p w:rsidR="00D05FB9" w:rsidRDefault="00D05FB9" w:rsidP="00D05FB9">
      <w:pPr>
        <w:pStyle w:val="Datedesous-section"/>
        <w:rPr>
          <w:rStyle w:val="Accentuation"/>
          <w:i w:val="0"/>
        </w:rPr>
      </w:pPr>
      <w:r>
        <w:rPr>
          <w:rStyle w:val="Emphaseintense"/>
          <w:b/>
          <w:bCs/>
          <w:i/>
          <w:iCs/>
        </w:rPr>
        <w:t xml:space="preserve">Animatrice diplômée vacataire </w:t>
      </w:r>
      <w:r>
        <w:rPr>
          <w:rStyle w:val="Emphaseintense"/>
        </w:rPr>
        <w:t xml:space="preserve"> </w:t>
      </w:r>
      <w:r>
        <w:t>Vacances Scolaire</w:t>
      </w:r>
    </w:p>
    <w:p w:rsidR="00D05FB9" w:rsidRDefault="00D05FB9" w:rsidP="00D05FB9">
      <w:pPr>
        <w:spacing w:after="0"/>
      </w:pPr>
      <w:r>
        <w:t>Encadrer et animer la vie quotidienne des enfants (6 11 ans et 12 17 ans)</w:t>
      </w:r>
    </w:p>
    <w:p w:rsidR="00D05FB9" w:rsidRDefault="00D05FB9" w:rsidP="00D05FB9">
      <w:pPr>
        <w:spacing w:after="0"/>
      </w:pPr>
      <w:r>
        <w:t>Assurer la sécurité physique et morale des mineurs</w:t>
      </w:r>
    </w:p>
    <w:p w:rsidR="00D05FB9" w:rsidRDefault="00D05FB9" w:rsidP="00D05FB9">
      <w:pPr>
        <w:spacing w:after="0"/>
      </w:pPr>
      <w:r>
        <w:t>Mette en place des activités adapter à leurs besoins</w:t>
      </w:r>
    </w:p>
    <w:p w:rsidR="00155A6F" w:rsidRDefault="009F6CA4">
      <w:pPr>
        <w:pStyle w:val="Titredesection"/>
      </w:pPr>
      <w:r>
        <w:t>Compétences</w:t>
      </w:r>
    </w:p>
    <w:p w:rsidR="00D05FB9" w:rsidRDefault="00D05FB9">
      <w:pPr>
        <w:pStyle w:val="Paragraphedeliste"/>
        <w:numPr>
          <w:ilvl w:val="0"/>
          <w:numId w:val="5"/>
        </w:numPr>
        <w:ind w:left="180" w:hanging="144"/>
      </w:pPr>
      <w:r>
        <w:t xml:space="preserve">Langues : Anglais Niveau Scolaire (lu et écrit) </w:t>
      </w:r>
    </w:p>
    <w:p w:rsidR="00D05FB9" w:rsidRDefault="00D05FB9">
      <w:pPr>
        <w:pStyle w:val="Paragraphedeliste"/>
        <w:numPr>
          <w:ilvl w:val="0"/>
          <w:numId w:val="5"/>
        </w:numPr>
        <w:ind w:left="180" w:hanging="144"/>
      </w:pPr>
      <w:r>
        <w:t>Espagnol Niveau scolaire (lu et écrit)</w:t>
      </w:r>
    </w:p>
    <w:p w:rsidR="00D05FB9" w:rsidRDefault="00D05FB9">
      <w:pPr>
        <w:pStyle w:val="Paragraphedeliste"/>
        <w:numPr>
          <w:ilvl w:val="0"/>
          <w:numId w:val="5"/>
        </w:numPr>
        <w:ind w:left="180" w:hanging="144"/>
      </w:pPr>
      <w:r>
        <w:t>Peulh Langue maternelle (Parler)</w:t>
      </w:r>
    </w:p>
    <w:p w:rsidR="00D05FB9" w:rsidRDefault="00D05FB9">
      <w:pPr>
        <w:pStyle w:val="Paragraphedeliste"/>
        <w:numPr>
          <w:ilvl w:val="0"/>
          <w:numId w:val="5"/>
        </w:numPr>
        <w:ind w:left="180" w:hanging="144"/>
      </w:pPr>
      <w:r>
        <w:t>Informatique : Usage courant d’Open Office ; Sphinx ; Works ; Excel et Access</w:t>
      </w:r>
    </w:p>
    <w:p w:rsidR="00155A6F" w:rsidRPr="00D05FB9" w:rsidRDefault="00155A6F" w:rsidP="00D05FB9">
      <w:pPr>
        <w:jc w:val="right"/>
      </w:pPr>
      <w:bookmarkStart w:id="0" w:name="_GoBack"/>
      <w:bookmarkEnd w:id="0"/>
    </w:p>
    <w:sectPr w:rsidR="00155A6F" w:rsidRPr="00D05FB9">
      <w:headerReference w:type="default" r:id="rId13"/>
      <w:footerReference w:type="default" r:id="rId14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8BF" w:rsidRDefault="003E28BF">
      <w:pPr>
        <w:spacing w:after="0" w:line="240" w:lineRule="auto"/>
      </w:pPr>
      <w:r>
        <w:separator/>
      </w:r>
    </w:p>
  </w:endnote>
  <w:endnote w:type="continuationSeparator" w:id="0">
    <w:p w:rsidR="003E28BF" w:rsidRDefault="003E2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A6F" w:rsidRDefault="009F6CA4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 w:rsidR="00CA0305">
      <w:rPr>
        <w:noProof/>
        <w:sz w:val="20"/>
        <w14:numForm w14:val="oldStyle"/>
      </w:rPr>
      <w:t>2</w:t>
    </w:r>
    <w:r>
      <w:rPr>
        <w:sz w:val="20"/>
        <w14:numForm w14:val="oldStyle"/>
      </w:rPr>
      <w:fldChar w:fldCharType="end"/>
    </w:r>
  </w:p>
  <w:p w:rsidR="00155A6F" w:rsidRDefault="009F6CA4">
    <w:pPr>
      <w:pStyle w:val="Pieddepag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7DC4F4BE" id="Connecteur droit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8BF" w:rsidRDefault="003E28BF">
      <w:pPr>
        <w:spacing w:after="0" w:line="240" w:lineRule="auto"/>
      </w:pPr>
      <w:r>
        <w:separator/>
      </w:r>
    </w:p>
  </w:footnote>
  <w:footnote w:type="continuationSeparator" w:id="0">
    <w:p w:rsidR="003E28BF" w:rsidRDefault="003E2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A6F" w:rsidRDefault="009F6CA4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eur"/>
                            <w:id w:val="15524260"/>
                            <w:placeholder>
                              <w:docPart w:val="63AD7E955B2C4161B7958D2A06A40456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155A6F" w:rsidRDefault="002820E0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Mariyame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eur"/>
                      <w:id w:val="15524260"/>
                      <w:placeholder>
                        <w:docPart w:val="63AD7E955B2C4161B7958D2A06A40456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155A6F" w:rsidRDefault="002820E0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Mariyame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6721FF3"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E0"/>
    <w:rsid w:val="00155A6F"/>
    <w:rsid w:val="002820E0"/>
    <w:rsid w:val="003E28BF"/>
    <w:rsid w:val="006A6ECF"/>
    <w:rsid w:val="006E7017"/>
    <w:rsid w:val="009A781C"/>
    <w:rsid w:val="009F6CA4"/>
    <w:rsid w:val="00B259D3"/>
    <w:rsid w:val="00C25E4B"/>
    <w:rsid w:val="00CA0305"/>
    <w:rsid w:val="00D0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AE8880-5E11-4FF0-80E7-B6D2F5C8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Style1">
    <w:name w:val="Style1"/>
    <w:basedOn w:val="Tableau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  <w:color w:val="000000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Emphaseple">
    <w:name w:val="Subtle Emphasis"/>
    <w:basedOn w:val="Policepardfaut"/>
    <w:uiPriority w:val="19"/>
    <w:qFormat/>
    <w:rPr>
      <w:i/>
      <w:iCs/>
      <w:color w:val="000000"/>
    </w:rPr>
  </w:style>
  <w:style w:type="character" w:styleId="Emphaseintense">
    <w:name w:val="Intense Emphasis"/>
    <w:aliases w:val="Sous-section Accentuation intense"/>
    <w:uiPriority w:val="21"/>
    <w:qFormat/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edelespacerserv">
    <w:name w:val="Placeholder Text"/>
    <w:basedOn w:val="Policepardfaut"/>
    <w:uiPriority w:val="99"/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Titredesection">
    <w:name w:val="Titre de section"/>
    <w:basedOn w:val="Titre1"/>
    <w:next w:val="Normal"/>
    <w:pPr>
      <w:spacing w:before="300"/>
    </w:pPr>
    <w:rPr>
      <w:sz w:val="28"/>
    </w:rPr>
  </w:style>
  <w:style w:type="character" w:customStyle="1" w:styleId="SansinterligneCar">
    <w:name w:val="Sans interligne Car"/>
    <w:basedOn w:val="Policepardfaut"/>
    <w:link w:val="Sansinterligne"/>
    <w:uiPriority w:val="1"/>
    <w:rPr>
      <w:color w:val="404040" w:themeColor="text1" w:themeTint="BF"/>
    </w:rPr>
  </w:style>
  <w:style w:type="paragraph" w:customStyle="1" w:styleId="Sous-section">
    <w:name w:val="Sous-section"/>
    <w:basedOn w:val="Titre2"/>
    <w:pPr>
      <w:spacing w:before="0"/>
    </w:pPr>
    <w:rPr>
      <w:color w:val="595959" w:themeColor="text1" w:themeTint="A6"/>
      <w:sz w:val="26"/>
    </w:rPr>
  </w:style>
  <w:style w:type="paragraph" w:customStyle="1" w:styleId="Nom">
    <w:name w:val="Nom"/>
    <w:basedOn w:val="Titr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edesous-section">
    <w:name w:val="Date de sous-section"/>
    <w:basedOn w:val="Normal"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%20S\AppData\Roaming\Microsoft\Templates\CV%20(cr&#233;ation%20Cravate%20noire)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558B2E2ADC48F09BCA300118EB79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4290EA-F457-400E-BBD9-C50ECBFEF50E}"/>
      </w:docPartPr>
      <w:docPartBody>
        <w:p w:rsidR="009A2C56" w:rsidRDefault="0088302C">
          <w:pPr>
            <w:pStyle w:val="BB558B2E2ADC48F09BCA300118EB79A0"/>
          </w:pPr>
          <w:r>
            <w:rPr>
              <w:rStyle w:val="Textedelespacerserv"/>
            </w:rPr>
            <w:t>Choisissez un bloc de construction.</w:t>
          </w:r>
        </w:p>
      </w:docPartBody>
    </w:docPart>
    <w:docPart>
      <w:docPartPr>
        <w:name w:val="C1507164079F47D58F981A3829D818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65F6F-CA57-4691-9913-779D5429E42B}"/>
      </w:docPartPr>
      <w:docPartBody>
        <w:p w:rsidR="009A2C56" w:rsidRDefault="0088302C">
          <w:pPr>
            <w:pStyle w:val="C1507164079F47D58F981A3829D81831"/>
          </w:pPr>
          <w:r>
            <w:rPr>
              <w:rStyle w:val="Textedelespacerserv"/>
              <w:color w:val="44546A" w:themeColor="text2"/>
            </w:rPr>
            <w:t>[Votre adresse de messagerie]</w:t>
          </w:r>
        </w:p>
      </w:docPartBody>
    </w:docPart>
    <w:docPart>
      <w:docPartPr>
        <w:name w:val="75649A75264B42ABA66057C20B0F9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627BE8-90EE-4A29-BDDD-5C48A9F6AEAD}"/>
      </w:docPartPr>
      <w:docPartBody>
        <w:p w:rsidR="009A2C56" w:rsidRDefault="0088302C">
          <w:pPr>
            <w:pStyle w:val="75649A75264B42ABA66057C20B0F986C"/>
          </w:pPr>
          <w:r>
            <w:rPr>
              <w:rStyle w:val="Textedelespacerserv"/>
              <w:color w:val="44546A" w:themeColor="text2"/>
            </w:rPr>
            <w:t>[Votre adresse]</w:t>
          </w:r>
        </w:p>
      </w:docPartBody>
    </w:docPart>
    <w:docPart>
      <w:docPartPr>
        <w:name w:val="37550D260A534293A6280708291C73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1E3496-B1CC-4F40-80A7-AAAAA3522CB4}"/>
      </w:docPartPr>
      <w:docPartBody>
        <w:p w:rsidR="009A2C56" w:rsidRDefault="0088302C">
          <w:pPr>
            <w:pStyle w:val="37550D260A534293A6280708291C730B"/>
          </w:pPr>
          <w:r>
            <w:rPr>
              <w:rStyle w:val="Textedelespacerserv"/>
              <w:color w:val="44546A" w:themeColor="text2"/>
            </w:rPr>
            <w:t>[Votre n° de téléphone]</w:t>
          </w:r>
        </w:p>
      </w:docPartBody>
    </w:docPart>
    <w:docPart>
      <w:docPartPr>
        <w:name w:val="1DCE3FDE13344516A86FE280741F11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E851A-1ADE-4FDA-A80E-52EF8B6EDA55}"/>
      </w:docPartPr>
      <w:docPartBody>
        <w:p w:rsidR="009A2C56" w:rsidRDefault="0088302C">
          <w:pPr>
            <w:pStyle w:val="1DCE3FDE13344516A86FE280741F1116"/>
          </w:pPr>
          <w:r>
            <w:rPr>
              <w:rStyle w:val="Textedelespacerserv"/>
              <w:color w:val="44546A" w:themeColor="text2"/>
            </w:rPr>
            <w:t>[Votre site Web]</w:t>
          </w:r>
        </w:p>
      </w:docPartBody>
    </w:docPart>
    <w:docPart>
      <w:docPartPr>
        <w:name w:val="63AD7E955B2C4161B7958D2A06A404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C5A6F4-92A4-40D4-BA98-6125285F683D}"/>
      </w:docPartPr>
      <w:docPartBody>
        <w:p w:rsidR="009A2C56" w:rsidRDefault="0088302C">
          <w:pPr>
            <w:pStyle w:val="63AD7E955B2C4161B7958D2A06A40456"/>
          </w:pPr>
          <w:r>
            <w:rPr>
              <w:color w:val="44546A" w:themeColor="text2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2C"/>
    <w:rsid w:val="003E62E4"/>
    <w:rsid w:val="0088302C"/>
    <w:rsid w:val="009A2C56"/>
    <w:rsid w:val="00CE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Pr>
      <w:color w:val="auto"/>
    </w:rPr>
  </w:style>
  <w:style w:type="paragraph" w:customStyle="1" w:styleId="BB558B2E2ADC48F09BCA300118EB79A0">
    <w:name w:val="BB558B2E2ADC48F09BCA300118EB79A0"/>
  </w:style>
  <w:style w:type="paragraph" w:customStyle="1" w:styleId="C1507164079F47D58F981A3829D81831">
    <w:name w:val="C1507164079F47D58F981A3829D81831"/>
  </w:style>
  <w:style w:type="paragraph" w:customStyle="1" w:styleId="75649A75264B42ABA66057C20B0F986C">
    <w:name w:val="75649A75264B42ABA66057C20B0F986C"/>
  </w:style>
  <w:style w:type="paragraph" w:customStyle="1" w:styleId="37550D260A534293A6280708291C730B">
    <w:name w:val="37550D260A534293A6280708291C730B"/>
  </w:style>
  <w:style w:type="paragraph" w:customStyle="1" w:styleId="1DCE3FDE13344516A86FE280741F1116">
    <w:name w:val="1DCE3FDE13344516A86FE280741F1116"/>
  </w:style>
  <w:style w:type="paragraph" w:customStyle="1" w:styleId="FEE6E0A520F54C1183212BE0DF7936C9">
    <w:name w:val="FEE6E0A520F54C1183212BE0DF7936C9"/>
  </w:style>
  <w:style w:type="character" w:styleId="Emphaseintense">
    <w:name w:val="Intense Emphasis"/>
    <w:aliases w:val="Sous-section Accentuation intense"/>
    <w:uiPriority w:val="21"/>
    <w:qFormat/>
  </w:style>
  <w:style w:type="paragraph" w:customStyle="1" w:styleId="A0C4414E9EB64FED8510B3D49800B162">
    <w:name w:val="A0C4414E9EB64FED8510B3D49800B162"/>
  </w:style>
  <w:style w:type="paragraph" w:customStyle="1" w:styleId="84D8B4521B7F466AAA8E24FD8B932556">
    <w:name w:val="84D8B4521B7F466AAA8E24FD8B932556"/>
  </w:style>
  <w:style w:type="paragraph" w:customStyle="1" w:styleId="14EE88375C054AC5ACDCE6BCE53AF1B0">
    <w:name w:val="14EE88375C054AC5ACDCE6BCE53AF1B0"/>
  </w:style>
  <w:style w:type="paragraph" w:customStyle="1" w:styleId="423DA069C2B842B5931C1F4C9658A1CB">
    <w:name w:val="423DA069C2B842B5931C1F4C9658A1CB"/>
  </w:style>
  <w:style w:type="paragraph" w:customStyle="1" w:styleId="F7353C704C7F4A148116AD3104864852">
    <w:name w:val="F7353C704C7F4A148116AD3104864852"/>
  </w:style>
  <w:style w:type="paragraph" w:customStyle="1" w:styleId="3C009E4F6A6C4A0DBF9FAA6D0FE188C4">
    <w:name w:val="3C009E4F6A6C4A0DBF9FAA6D0FE188C4"/>
  </w:style>
  <w:style w:type="paragraph" w:customStyle="1" w:styleId="7B91EB8F61424E7A9CB1F6B6A61EFE48">
    <w:name w:val="7B91EB8F61424E7A9CB1F6B6A61EFE48"/>
  </w:style>
  <w:style w:type="paragraph" w:customStyle="1" w:styleId="5BA4292E22454FE3A17C27C51A0992ED">
    <w:name w:val="5BA4292E22454FE3A17C27C51A0992ED"/>
  </w:style>
  <w:style w:type="paragraph" w:customStyle="1" w:styleId="90EAC54339A44F41B28BD1DEAAB6CE33">
    <w:name w:val="90EAC54339A44F41B28BD1DEAAB6CE33"/>
  </w:style>
  <w:style w:type="paragraph" w:customStyle="1" w:styleId="57920E957D274C60879D4E60C5866460">
    <w:name w:val="57920E957D274C60879D4E60C5866460"/>
  </w:style>
  <w:style w:type="paragraph" w:customStyle="1" w:styleId="B180DEE152B94A4EA898CF9B0DDCFCB4">
    <w:name w:val="B180DEE152B94A4EA898CF9B0DDCFCB4"/>
  </w:style>
  <w:style w:type="paragraph" w:customStyle="1" w:styleId="7BC59BB51D494E30A272871D595D817C">
    <w:name w:val="7BC59BB51D494E30A272871D595D817C"/>
  </w:style>
  <w:style w:type="paragraph" w:customStyle="1" w:styleId="63AD7E955B2C4161B7958D2A06A40456">
    <w:name w:val="63AD7E955B2C4161B7958D2A06A40456"/>
  </w:style>
  <w:style w:type="paragraph" w:customStyle="1" w:styleId="486ED0B8F176430DAB173213E7577780">
    <w:name w:val="486ED0B8F176430DAB173213E7577780"/>
    <w:rsid w:val="008830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17 avenue des cottages 91150 ETAMPES</CompanyAddress>
  <CompanyPhone>0634550764</CompanyPhone>
  <CompanyFax/>
  <CompanyEmail>Aissata.ly.91@gmail.com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6B5C44-B924-4BF2-B79F-025C5ACC65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86D6D32C-CAE4-4948-804D-38FD4654C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(création Cravate noire)(2)</Template>
  <TotalTime>66</TotalTime>
  <Pages>1</Pages>
  <Words>196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Mariyame</dc:creator>
  <cp:keywords/>
  <cp:lastModifiedBy>Aissata</cp:lastModifiedBy>
  <cp:revision>6</cp:revision>
  <cp:lastPrinted>2015-01-25T14:29:00Z</cp:lastPrinted>
  <dcterms:created xsi:type="dcterms:W3CDTF">2015-01-25T13:32:00Z</dcterms:created>
  <dcterms:modified xsi:type="dcterms:W3CDTF">2015-06-18T12:31:00Z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