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848" w:rsidRDefault="00D775C9" w:rsidP="00E76932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17280" behindDoc="1" locked="0" layoutInCell="1" allowOverlap="1" wp14:anchorId="5F008B67" wp14:editId="32F0E9E7">
            <wp:simplePos x="0" y="0"/>
            <wp:positionH relativeFrom="column">
              <wp:posOffset>-881380</wp:posOffset>
            </wp:positionH>
            <wp:positionV relativeFrom="paragraph">
              <wp:posOffset>-789305</wp:posOffset>
            </wp:positionV>
            <wp:extent cx="8144510" cy="11343005"/>
            <wp:effectExtent l="0" t="0" r="8890" b="0"/>
            <wp:wrapNone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1134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975">
        <w:rPr>
          <w:noProof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5F4A0394" wp14:editId="35783B9A">
                <wp:simplePos x="0" y="0"/>
                <wp:positionH relativeFrom="column">
                  <wp:posOffset>2056130</wp:posOffset>
                </wp:positionH>
                <wp:positionV relativeFrom="paragraph">
                  <wp:posOffset>0</wp:posOffset>
                </wp:positionV>
                <wp:extent cx="4302760" cy="285115"/>
                <wp:effectExtent l="0" t="0" r="2540" b="635"/>
                <wp:wrapThrough wrapText="bothSides">
                  <wp:wrapPolygon edited="0">
                    <wp:start x="0" y="0"/>
                    <wp:lineTo x="0" y="20205"/>
                    <wp:lineTo x="21517" y="20205"/>
                    <wp:lineTo x="21517" y="0"/>
                    <wp:lineTo x="0" y="0"/>
                  </wp:wrapPolygon>
                </wp:wrapThrough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2760" cy="285115"/>
                          <a:chOff x="0" y="0"/>
                          <a:chExt cx="2738120" cy="264160"/>
                        </a:xfrm>
                      </wpg:grpSpPr>
                      <wps:wsp>
                        <wps:cNvPr id="8" name="Zone de texte 8"/>
                        <wps:cNvSpPr txBox="1"/>
                        <wps:spPr>
                          <a:xfrm>
                            <a:off x="0" y="0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1041C4" w:rsidRPr="008131F3" w:rsidRDefault="001041C4" w:rsidP="001A39DF">
                              <w:pPr>
                                <w:pStyle w:val="Paragraphestandard"/>
                                <w:pBdr>
                                  <w:bottom w:val="single" w:sz="4" w:space="1" w:color="auto"/>
                                </w:pBdr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131F3">
                                <w:rPr>
                                  <w:rFonts w:ascii="Corbel" w:hAnsi="Corbel" w:cs="SegoePro-Light"/>
                                  <w:b/>
                                  <w:caps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Pr="008131F3"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xpérience</w:t>
                              </w: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8131F3"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professionnelle</w:t>
                              </w: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  <w:p w:rsidR="001041C4" w:rsidRPr="00BC5ADF" w:rsidRDefault="001041C4" w:rsidP="00012521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0" y="47625"/>
                            <a:ext cx="18478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A0394" id="Groupe 7" o:spid="_x0000_s1026" style="position:absolute;left:0;text-align:left;margin-left:161.9pt;margin-top:0;width:338.8pt;height:22.45pt;z-index:252143616;mso-width-relative:margin;mso-height-relative:margin" coordsize="27381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" o:spid="_x0000_s1027" type="#_x0000_t202" style="position:absolute;width:27381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bVb4A&#10;AADaAAAADwAAAGRycy9kb3ducmV2LnhtbERPTWsCMRC9C/6HMII3zVZBZGsUEQS1J62012Ez3Szd&#10;TJYkutt/3zkUeny8781u8K16UkxNYAMv8wIUcRVsw7WB+/txtgaVMrLFNjAZ+KEEu+14tMHShp6v&#10;9LzlWkkIpxINuJy7UutUOfKY5qEjFu4rRI9ZYKy1jdhLuG/1oihW2mPD0uCwo4Oj6vv28NJ7vrzV&#10;kZcfw/nh/P6zLw5xfTdmOhn2r6AyDflf/Oc+WQOyVa7IDdDb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gam1W+AAAA2gAAAA8AAAAAAAAAAAAAAAAAmAIAAGRycy9kb3ducmV2&#10;LnhtbFBLBQYAAAAABAAEAPUAAACDAwAAAAA=&#10;" fillcolor="#4f81bd [3204]" stroked="f">
                  <v:textbox>
                    <w:txbxContent>
                      <w:p w:rsidR="001041C4" w:rsidRPr="008131F3" w:rsidRDefault="001041C4" w:rsidP="001A39DF">
                        <w:pPr>
                          <w:pStyle w:val="Paragraphestandard"/>
                          <w:pBdr>
                            <w:bottom w:val="single" w:sz="4" w:space="1" w:color="auto"/>
                          </w:pBdr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131F3">
                          <w:rPr>
                            <w:rFonts w:ascii="Corbel" w:hAnsi="Corbel" w:cs="SegoePro-Light"/>
                            <w:b/>
                            <w:caps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Pr="008131F3"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xpérience</w:t>
                        </w: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8131F3"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professionnelle</w:t>
                        </w: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  <w:p w:rsidR="001041C4" w:rsidRPr="00BC5ADF" w:rsidRDefault="001041C4" w:rsidP="00012521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left:24765;top:476;width:1847;height: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4XnBAAAA2gAAAA8AAABkcnMvZG93bnJldi54bWxEj0FrwkAUhO8F/8PyBG91o4VWo6uEFKU9&#10;NkrOj+wzCWbfht01xn/vFgo9DjPzDbPdj6YTAznfWlawmCcgiCurW64VnE+H1xUIH5A1dpZJwYM8&#10;7HeTly2m2t75h4Yi1CJC2KeooAmhT6X0VUMG/dz2xNG7WGcwROlqqR3eI9x0cpkk79Jgy3GhwZ7y&#10;hqprcTMKMjq85ccPXX5ee1cOWZmX37pQajYdsw2IQGP4D/+1v7SCNfxeiTdA7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t4XnBAAAA2gAAAA8AAAAAAAAAAAAAAAAAnwIA&#10;AGRycy9kb3ducmV2LnhtbFBLBQYAAAAABAAEAPcAAACNAwAAAAA=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  <w:r w:rsidR="00425975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25BB2FBE" wp14:editId="19234A37">
                <wp:simplePos x="0" y="0"/>
                <wp:positionH relativeFrom="column">
                  <wp:posOffset>271145</wp:posOffset>
                </wp:positionH>
                <wp:positionV relativeFrom="paragraph">
                  <wp:posOffset>-419100</wp:posOffset>
                </wp:positionV>
                <wp:extent cx="803910" cy="2686050"/>
                <wp:effectExtent l="0" t="0" r="0" b="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80391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Pr="00316E5C" w:rsidRDefault="001041C4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16E5C"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72"/>
                                <w:szCs w:val="72"/>
                              </w:rPr>
                              <w:t>Assurance</w:t>
                            </w:r>
                          </w:p>
                          <w:p w:rsidR="001041C4" w:rsidRPr="00D0539D" w:rsidRDefault="001041C4">
                            <w:pPr>
                              <w:rPr>
                                <w:rFonts w:ascii="Georgia" w:hAnsi="Georgia"/>
                                <w:b/>
                                <w:i/>
                                <w:color w:val="FFFFFF" w:themeColor="background1"/>
                                <w:sz w:val="98"/>
                                <w:szCs w:val="9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B2FBE" id="Zone de texte 153" o:spid="_x0000_s1029" type="#_x0000_t202" style="position:absolute;left:0;text-align:left;margin-left:21.35pt;margin-top:-33pt;width:63.3pt;height:211.5pt;flip:y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" filled="f" stroked="f">
                <v:textbox style="layout-flow:vertical-ideographic">
                  <w:txbxContent>
                    <w:p w:rsidR="001041C4" w:rsidRPr="00316E5C" w:rsidRDefault="001041C4">
                      <w:pPr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</w:pPr>
                      <w:r w:rsidRPr="00316E5C"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72"/>
                          <w:szCs w:val="72"/>
                        </w:rPr>
                        <w:t>Assurance</w:t>
                      </w:r>
                    </w:p>
                    <w:p w:rsidR="001041C4" w:rsidRPr="00D0539D" w:rsidRDefault="001041C4">
                      <w:pPr>
                        <w:rPr>
                          <w:rFonts w:ascii="Georgia" w:hAnsi="Georgia"/>
                          <w:b/>
                          <w:i/>
                          <w:color w:val="FFFFFF" w:themeColor="background1"/>
                          <w:sz w:val="98"/>
                          <w:szCs w:val="9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3E26" w:rsidRDefault="00945931" w:rsidP="00E76932">
      <w:pPr>
        <w:jc w:val="both"/>
        <w:sectPr w:rsidR="00F93E26" w:rsidSect="001041C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42" w:right="276" w:bottom="284" w:left="1417" w:header="708" w:footer="708" w:gutter="0"/>
          <w:cols w:num="2" w:space="708"/>
          <w:docGrid w:linePitch="360"/>
        </w:sectPr>
      </w:pPr>
      <w:r w:rsidRPr="00945931">
        <w:t xml:space="preserve"> </w:t>
      </w:r>
    </w:p>
    <w:p w:rsidR="00AF7C19" w:rsidRDefault="009424D5">
      <w:r w:rsidRPr="00F52B9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79D38918" wp14:editId="433F5C6C">
                <wp:simplePos x="0" y="0"/>
                <wp:positionH relativeFrom="column">
                  <wp:posOffset>2025831</wp:posOffset>
                </wp:positionH>
                <wp:positionV relativeFrom="paragraph">
                  <wp:posOffset>8230846</wp:posOffset>
                </wp:positionV>
                <wp:extent cx="702945" cy="591185"/>
                <wp:effectExtent l="0" t="0" r="0" b="0"/>
                <wp:wrapSquare wrapText="bothSides"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Pr="00116848" w:rsidRDefault="001041C4" w:rsidP="0011684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Georgia" w:hAnsi="Georgia"/>
                                <w:b/>
                                <w:color w:val="81B779"/>
                                <w:sz w:val="22"/>
                                <w:szCs w:val="22"/>
                              </w:rPr>
                            </w:pPr>
                            <w:r w:rsidRPr="00116848"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2"/>
                                <w:szCs w:val="22"/>
                              </w:rPr>
                              <w:t>2011-2009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38918" id="Zone de texte 127" o:spid="_x0000_s1030" type="#_x0000_t202" style="position:absolute;margin-left:159.5pt;margin-top:648.1pt;width:55.35pt;height:46.5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" filled="f" stroked="f">
                <v:textbox>
                  <w:txbxContent>
                    <w:p w:rsidR="001041C4" w:rsidRPr="00116848" w:rsidRDefault="001041C4" w:rsidP="00116848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Georgia" w:hAnsi="Georgia"/>
                          <w:b/>
                          <w:color w:val="81B779"/>
                          <w:sz w:val="22"/>
                          <w:szCs w:val="22"/>
                        </w:rPr>
                      </w:pPr>
                      <w:r w:rsidRPr="00116848"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2"/>
                          <w:szCs w:val="22"/>
                        </w:rPr>
                        <w:t>2011-2009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2B97"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134B8284" wp14:editId="52DABC9F">
                <wp:simplePos x="0" y="0"/>
                <wp:positionH relativeFrom="column">
                  <wp:posOffset>2026466</wp:posOffset>
                </wp:positionH>
                <wp:positionV relativeFrom="paragraph">
                  <wp:posOffset>7692753</wp:posOffset>
                </wp:positionV>
                <wp:extent cx="601980" cy="494665"/>
                <wp:effectExtent l="0" t="0" r="0" b="635"/>
                <wp:wrapSquare wrapText="bothSides"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Default="001041C4" w:rsidP="00D621CD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2"/>
                                <w:szCs w:val="22"/>
                              </w:rPr>
                            </w:pPr>
                            <w:r w:rsidRPr="00D621CD"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2"/>
                                <w:szCs w:val="22"/>
                              </w:rPr>
                              <w:t>2011</w:t>
                            </w:r>
                            <w:r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:rsidR="001041C4" w:rsidRPr="00D621CD" w:rsidRDefault="001041C4" w:rsidP="00D621CD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2"/>
                                <w:szCs w:val="22"/>
                              </w:rPr>
                            </w:pPr>
                            <w:r w:rsidRPr="00D621CD"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2"/>
                                <w:szCs w:val="22"/>
                              </w:rPr>
                              <w:t>2013</w:t>
                            </w:r>
                          </w:p>
                          <w:p w:rsidR="001041C4" w:rsidRPr="004051DB" w:rsidRDefault="001041C4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B8284" id="Zone de texte 126" o:spid="_x0000_s1031" type="#_x0000_t202" style="position:absolute;margin-left:159.55pt;margin-top:605.75pt;width:47.4pt;height:38.95pt;z-index: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" filled="f" stroked="f">
                <v:textbox>
                  <w:txbxContent>
                    <w:p w:rsidR="001041C4" w:rsidRDefault="001041C4" w:rsidP="00D621CD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2"/>
                          <w:szCs w:val="22"/>
                        </w:rPr>
                      </w:pPr>
                      <w:r w:rsidRPr="00D621CD"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2"/>
                          <w:szCs w:val="22"/>
                        </w:rPr>
                        <w:t>2011</w:t>
                      </w:r>
                      <w:r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2"/>
                          <w:szCs w:val="22"/>
                        </w:rPr>
                        <w:t>-</w:t>
                      </w:r>
                    </w:p>
                    <w:p w:rsidR="001041C4" w:rsidRPr="00D621CD" w:rsidRDefault="001041C4" w:rsidP="00D621CD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2"/>
                          <w:szCs w:val="22"/>
                        </w:rPr>
                      </w:pPr>
                      <w:r w:rsidRPr="00D621CD"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2"/>
                          <w:szCs w:val="22"/>
                        </w:rPr>
                        <w:t>2013</w:t>
                      </w:r>
                    </w:p>
                    <w:p w:rsidR="001041C4" w:rsidRPr="004051DB" w:rsidRDefault="001041C4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52B97"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2C830238" wp14:editId="38F8EBBF">
                <wp:simplePos x="0" y="0"/>
                <wp:positionH relativeFrom="column">
                  <wp:posOffset>1992630</wp:posOffset>
                </wp:positionH>
                <wp:positionV relativeFrom="paragraph">
                  <wp:posOffset>7069273</wp:posOffset>
                </wp:positionV>
                <wp:extent cx="702945" cy="527050"/>
                <wp:effectExtent l="0" t="0" r="0" b="6350"/>
                <wp:wrapSquare wrapText="bothSides"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Pr="00960A95" w:rsidRDefault="001041C4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2"/>
                                <w:szCs w:val="22"/>
                              </w:rPr>
                            </w:pPr>
                            <w:r w:rsidRPr="00960A95"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2"/>
                                <w:szCs w:val="22"/>
                              </w:rPr>
                              <w:t>2013</w:t>
                            </w:r>
                            <w:r>
                              <w:rPr>
                                <w:rFonts w:ascii="Georgia" w:hAnsi="Georgia" w:cs="SegoePro-Light"/>
                                <w:color w:val="81B779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:rsidR="001041C4" w:rsidRPr="00960A95" w:rsidRDefault="001041C4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81B779"/>
                                <w:sz w:val="22"/>
                                <w:szCs w:val="22"/>
                              </w:rPr>
                            </w:pPr>
                            <w:r w:rsidRPr="00960A95">
                              <w:rPr>
                                <w:rFonts w:ascii="Georgia" w:hAnsi="Georgia" w:cs="SegoePro-Light"/>
                                <w:b/>
                                <w:i/>
                                <w:color w:val="81B779"/>
                                <w:sz w:val="22"/>
                                <w:szCs w:val="22"/>
                              </w:rPr>
                              <w:t>2015</w:t>
                            </w:r>
                          </w:p>
                          <w:p w:rsidR="001041C4" w:rsidRPr="004051DB" w:rsidRDefault="001041C4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81B77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0238" id="Zone de texte 83" o:spid="_x0000_s1032" type="#_x0000_t202" style="position:absolute;margin-left:156.9pt;margin-top:556.65pt;width:55.35pt;height:41.5pt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" filled="f" stroked="f">
                <v:textbox>
                  <w:txbxContent>
                    <w:p w:rsidR="001041C4" w:rsidRPr="00960A95" w:rsidRDefault="001041C4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2"/>
                          <w:szCs w:val="22"/>
                        </w:rPr>
                      </w:pPr>
                      <w:r w:rsidRPr="00960A95"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2"/>
                          <w:szCs w:val="22"/>
                        </w:rPr>
                        <w:t>2013</w:t>
                      </w:r>
                      <w:r>
                        <w:rPr>
                          <w:rFonts w:ascii="Georgia" w:hAnsi="Georgia" w:cs="SegoePro-Light"/>
                          <w:color w:val="81B779"/>
                          <w:sz w:val="22"/>
                          <w:szCs w:val="22"/>
                        </w:rPr>
                        <w:t>-</w:t>
                      </w:r>
                    </w:p>
                    <w:p w:rsidR="001041C4" w:rsidRPr="00960A95" w:rsidRDefault="001041C4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81B779"/>
                          <w:sz w:val="22"/>
                          <w:szCs w:val="22"/>
                        </w:rPr>
                      </w:pPr>
                      <w:r w:rsidRPr="00960A95">
                        <w:rPr>
                          <w:rFonts w:ascii="Georgia" w:hAnsi="Georgia" w:cs="SegoePro-Light"/>
                          <w:b/>
                          <w:i/>
                          <w:color w:val="81B779"/>
                          <w:sz w:val="22"/>
                          <w:szCs w:val="22"/>
                        </w:rPr>
                        <w:t>2015</w:t>
                      </w:r>
                    </w:p>
                    <w:p w:rsidR="001041C4" w:rsidRPr="004051DB" w:rsidRDefault="001041C4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81B779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078CA37" wp14:editId="74F272EC">
                <wp:simplePos x="0" y="0"/>
                <wp:positionH relativeFrom="column">
                  <wp:posOffset>2675346</wp:posOffset>
                </wp:positionH>
                <wp:positionV relativeFrom="paragraph">
                  <wp:posOffset>8321040</wp:posOffset>
                </wp:positionV>
                <wp:extent cx="3829050" cy="388620"/>
                <wp:effectExtent l="0" t="0" r="0" b="0"/>
                <wp:wrapSquare wrapText="bothSides"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Pr="004051DB" w:rsidRDefault="001041C4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7F7F7F" w:themeColor="text1" w:themeTint="8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BEP Carrière Sanitaire et Social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81B779"/>
                                <w:szCs w:val="24"/>
                              </w:rPr>
                              <w:t>–</w:t>
                            </w:r>
                            <w:r w:rsidRPr="004051DB">
                              <w:rPr>
                                <w:rFonts w:ascii="Calibri" w:hAnsi="Calibri" w:cs="SegoePro-Bold"/>
                                <w:bCs/>
                                <w:color w:val="81B779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Lycée Emile Zola – Bar-le –Duc (55)</w:t>
                            </w:r>
                          </w:p>
                          <w:p w:rsidR="001041C4" w:rsidRPr="00F520BE" w:rsidRDefault="001041C4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  <w:t>Obtenu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CA37" id="Zone de texte 135" o:spid="_x0000_s1033" type="#_x0000_t202" style="position:absolute;margin-left:210.65pt;margin-top:655.2pt;width:301.5pt;height:30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" filled="f" stroked="f">
                <v:textbox>
                  <w:txbxContent>
                    <w:p w:rsidR="001041C4" w:rsidRPr="004051DB" w:rsidRDefault="001041C4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7F7F7F" w:themeColor="text1" w:themeTint="80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BEP Carrière Sanitaire et Social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SegoePro-Bold"/>
                          <w:b/>
                          <w:bCs/>
                          <w:color w:val="81B779"/>
                          <w:szCs w:val="24"/>
                        </w:rPr>
                        <w:t>–</w:t>
                      </w:r>
                      <w:r w:rsidRPr="004051DB">
                        <w:rPr>
                          <w:rFonts w:ascii="Calibri" w:hAnsi="Calibri" w:cs="SegoePro-Bold"/>
                          <w:bCs/>
                          <w:color w:val="81B779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Lycée Emile Zola – Bar-le –Duc (55)</w:t>
                      </w:r>
                    </w:p>
                    <w:p w:rsidR="001041C4" w:rsidRPr="00F520BE" w:rsidRDefault="001041C4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  <w:r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  <w:t>Obtenu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42FCADD" wp14:editId="08862EF8">
                <wp:simplePos x="0" y="0"/>
                <wp:positionH relativeFrom="column">
                  <wp:posOffset>2753360</wp:posOffset>
                </wp:positionH>
                <wp:positionV relativeFrom="paragraph">
                  <wp:posOffset>8191748</wp:posOffset>
                </wp:positionV>
                <wp:extent cx="3590925" cy="1905"/>
                <wp:effectExtent l="0" t="0" r="9525" b="36195"/>
                <wp:wrapThrough wrapText="bothSides">
                  <wp:wrapPolygon edited="0">
                    <wp:start x="0" y="0"/>
                    <wp:lineTo x="0" y="216000"/>
                    <wp:lineTo x="21543" y="216000"/>
                    <wp:lineTo x="21543" y="0"/>
                    <wp:lineTo x="0" y="0"/>
                  </wp:wrapPolygon>
                </wp:wrapThrough>
                <wp:docPr id="131" name="Connecteur droit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0925" cy="1905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81B77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A4838" id="Connecteur droit 131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8pt,645pt" to="499.55pt,6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" strokecolor="#81b779" strokeweight=".5pt">
                <v:stroke dashstyle="dash"/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C499CA" wp14:editId="774CAEF9">
                <wp:simplePos x="0" y="0"/>
                <wp:positionH relativeFrom="column">
                  <wp:posOffset>2691856</wp:posOffset>
                </wp:positionH>
                <wp:positionV relativeFrom="paragraph">
                  <wp:posOffset>7735867</wp:posOffset>
                </wp:positionV>
                <wp:extent cx="3883025" cy="388620"/>
                <wp:effectExtent l="0" t="0" r="0" b="0"/>
                <wp:wrapSquare wrapText="bothSides"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02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Pr="004051DB" w:rsidRDefault="001041C4" w:rsidP="004B6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7F7F7F" w:themeColor="text1" w:themeTint="8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 xml:space="preserve">BAC Accueil Relation Client et Usager 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81B779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alibri" w:hAnsi="Calibri" w:cs="SegoePro-Bold"/>
                                <w:bCs/>
                                <w:color w:val="81B779"/>
                                <w:szCs w:val="24"/>
                              </w:rPr>
                              <w:t>Lycée Charles Mongrand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 xml:space="preserve"> – Port de Bouc </w:t>
                            </w:r>
                          </w:p>
                          <w:p w:rsidR="001041C4" w:rsidRPr="00F520BE" w:rsidRDefault="001041C4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  <w:t>Obtenu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499CA" id="Zone de texte 134" o:spid="_x0000_s1034" type="#_x0000_t202" style="position:absolute;margin-left:211.95pt;margin-top:609.1pt;width:305.75pt;height:30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" filled="f" stroked="f">
                <v:textbox>
                  <w:txbxContent>
                    <w:p w:rsidR="001041C4" w:rsidRPr="004051DB" w:rsidRDefault="001041C4" w:rsidP="004B6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7F7F7F" w:themeColor="text1" w:themeTint="80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 xml:space="preserve">BAC Accueil Relation Client et Usager 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81B779"/>
                          <w:szCs w:val="24"/>
                        </w:rPr>
                        <w:t>-</w:t>
                      </w:r>
                      <w:r>
                        <w:rPr>
                          <w:rFonts w:ascii="Calibri" w:hAnsi="Calibri" w:cs="SegoePro-Bold"/>
                          <w:bCs/>
                          <w:color w:val="81B779"/>
                          <w:szCs w:val="24"/>
                        </w:rPr>
                        <w:t>Lycée Charles Mongrand</w:t>
                      </w:r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 xml:space="preserve"> – Port de Bouc </w:t>
                      </w:r>
                    </w:p>
                    <w:p w:rsidR="001041C4" w:rsidRPr="00F520BE" w:rsidRDefault="001041C4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  <w:r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  <w:t>Obtenu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3E1896E" wp14:editId="0E622E49">
                <wp:simplePos x="0" y="0"/>
                <wp:positionH relativeFrom="column">
                  <wp:posOffset>2762432</wp:posOffset>
                </wp:positionH>
                <wp:positionV relativeFrom="paragraph">
                  <wp:posOffset>7582263</wp:posOffset>
                </wp:positionV>
                <wp:extent cx="3524250" cy="6350"/>
                <wp:effectExtent l="0" t="0" r="19050" b="31750"/>
                <wp:wrapThrough wrapText="bothSides">
                  <wp:wrapPolygon edited="0">
                    <wp:start x="0" y="0"/>
                    <wp:lineTo x="0" y="64800"/>
                    <wp:lineTo x="21600" y="64800"/>
                    <wp:lineTo x="21600" y="0"/>
                    <wp:lineTo x="0" y="0"/>
                  </wp:wrapPolygon>
                </wp:wrapThrough>
                <wp:docPr id="138" name="Connecteur droi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0" cy="635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81B779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61818" id="Connecteur droit 138" o:spid="_x0000_s1026" style="position:absolute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5pt,597.05pt" to="495pt,5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" strokecolor="#81b779" strokeweight=".5pt">
                <v:stroke dashstyle="dash"/>
                <w10:wrap type="throug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965A85" wp14:editId="0E1B7C68">
                <wp:simplePos x="0" y="0"/>
                <wp:positionH relativeFrom="column">
                  <wp:posOffset>2679700</wp:posOffset>
                </wp:positionH>
                <wp:positionV relativeFrom="paragraph">
                  <wp:posOffset>7120890</wp:posOffset>
                </wp:positionV>
                <wp:extent cx="3861435" cy="388620"/>
                <wp:effectExtent l="0" t="0" r="0" b="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143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Default="001041C4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  <w:t>BTS Négociation Relation Client</w:t>
                            </w:r>
                            <w:r w:rsidRPr="004051DB">
                              <w:rPr>
                                <w:rFonts w:ascii="Calibri" w:hAnsi="Calibri" w:cs="SegoePro-Bold"/>
                                <w:b/>
                                <w:bCs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SegoePro-Bold"/>
                                <w:b/>
                                <w:bCs/>
                                <w:color w:val="81B779"/>
                                <w:szCs w:val="24"/>
                              </w:rPr>
                              <w:t>–</w:t>
                            </w:r>
                            <w:r w:rsidRPr="004051DB">
                              <w:rPr>
                                <w:rFonts w:ascii="Calibri" w:hAnsi="Calibri" w:cs="SegoePro-Bold"/>
                                <w:bCs/>
                                <w:color w:val="81B779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Lycée Maurice Genevoix</w:t>
                            </w:r>
                            <w:r w:rsidRPr="004051DB"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alibri" w:hAnsi="Calibri" w:cs="SegoePro-Italic"/>
                                <w:iCs/>
                                <w:color w:val="81B779"/>
                                <w:szCs w:val="24"/>
                              </w:rPr>
                              <w:t xml:space="preserve">Marignane </w:t>
                            </w:r>
                          </w:p>
                          <w:p w:rsidR="001041C4" w:rsidRPr="00087AA5" w:rsidRDefault="001041C4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Italic"/>
                                <w:iCs/>
                                <w:caps/>
                                <w:color w:val="B2A1C7" w:themeColor="accent4" w:themeTint="99"/>
                                <w:szCs w:val="24"/>
                              </w:rPr>
                            </w:pPr>
                            <w:r w:rsidRPr="00087AA5">
                              <w:rPr>
                                <w:rFonts w:ascii="Calibri" w:hAnsi="Calibri" w:cs="SegoePro-Italic"/>
                                <w:iCs/>
                                <w:color w:val="B2A1C7" w:themeColor="accent4" w:themeTint="99"/>
                                <w:szCs w:val="24"/>
                              </w:rPr>
                              <w:t xml:space="preserve">En cours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65A85" id="Zone de texte 36" o:spid="_x0000_s1035" type="#_x0000_t202" style="position:absolute;margin-left:211pt;margin-top:560.7pt;width:304.05pt;height:30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" filled="f" stroked="f">
                <v:textbox>
                  <w:txbxContent>
                    <w:p w:rsidR="001041C4" w:rsidRDefault="001041C4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</w:pPr>
                      <w:r>
                        <w:rPr>
                          <w:rFonts w:ascii="Calibri" w:hAnsi="Calibri" w:cs="SegoePro-Bold"/>
                          <w:b/>
                          <w:bCs/>
                          <w:color w:val="FFFFFF" w:themeColor="background1"/>
                          <w:szCs w:val="24"/>
                        </w:rPr>
                        <w:t>BTS Négociation Relation Client</w:t>
                      </w:r>
                      <w:r w:rsidRPr="004051DB">
                        <w:rPr>
                          <w:rFonts w:ascii="Calibri" w:hAnsi="Calibri" w:cs="SegoePro-Bold"/>
                          <w:b/>
                          <w:bCs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SegoePro-Bold"/>
                          <w:b/>
                          <w:bCs/>
                          <w:color w:val="81B779"/>
                          <w:szCs w:val="24"/>
                        </w:rPr>
                        <w:t>–</w:t>
                      </w:r>
                      <w:r w:rsidRPr="004051DB">
                        <w:rPr>
                          <w:rFonts w:ascii="Calibri" w:hAnsi="Calibri" w:cs="SegoePro-Bold"/>
                          <w:bCs/>
                          <w:color w:val="81B779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Lycée Maurice Genevoix</w:t>
                      </w:r>
                      <w:r w:rsidRPr="004051DB"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>-</w:t>
                      </w:r>
                      <w:r>
                        <w:rPr>
                          <w:rFonts w:ascii="Calibri" w:hAnsi="Calibri" w:cs="SegoePro-Italic"/>
                          <w:iCs/>
                          <w:color w:val="81B779"/>
                          <w:szCs w:val="24"/>
                        </w:rPr>
                        <w:t xml:space="preserve">Marignane </w:t>
                      </w:r>
                    </w:p>
                    <w:p w:rsidR="001041C4" w:rsidRPr="00087AA5" w:rsidRDefault="001041C4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Italic"/>
                          <w:iCs/>
                          <w:caps/>
                          <w:color w:val="B2A1C7" w:themeColor="accent4" w:themeTint="99"/>
                          <w:szCs w:val="24"/>
                        </w:rPr>
                      </w:pPr>
                      <w:r w:rsidRPr="00087AA5">
                        <w:rPr>
                          <w:rFonts w:ascii="Calibri" w:hAnsi="Calibri" w:cs="SegoePro-Italic"/>
                          <w:iCs/>
                          <w:color w:val="B2A1C7" w:themeColor="accent4" w:themeTint="99"/>
                          <w:szCs w:val="24"/>
                        </w:rPr>
                        <w:t xml:space="preserve">En cours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038">
        <w:rPr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4F805E53" wp14:editId="0AAF6701">
                <wp:simplePos x="0" y="0"/>
                <wp:positionH relativeFrom="column">
                  <wp:posOffset>2120265</wp:posOffset>
                </wp:positionH>
                <wp:positionV relativeFrom="paragraph">
                  <wp:posOffset>6481913</wp:posOffset>
                </wp:positionV>
                <wp:extent cx="4239260" cy="264160"/>
                <wp:effectExtent l="0" t="0" r="8890" b="2540"/>
                <wp:wrapThrough wrapText="bothSides">
                  <wp:wrapPolygon edited="0">
                    <wp:start x="0" y="0"/>
                    <wp:lineTo x="0" y="20250"/>
                    <wp:lineTo x="21548" y="20250"/>
                    <wp:lineTo x="21548" y="0"/>
                    <wp:lineTo x="0" y="0"/>
                  </wp:wrapPolygon>
                </wp:wrapThrough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9260" cy="264160"/>
                          <a:chOff x="0" y="0"/>
                          <a:chExt cx="2738120" cy="264160"/>
                        </a:xfrm>
                      </wpg:grpSpPr>
                      <wps:wsp>
                        <wps:cNvPr id="11" name="Zone de texte 11"/>
                        <wps:cNvSpPr txBox="1"/>
                        <wps:spPr>
                          <a:xfrm>
                            <a:off x="0" y="0"/>
                            <a:ext cx="2738120" cy="2641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1041C4" w:rsidRPr="00DC5877" w:rsidRDefault="001041C4" w:rsidP="00960A95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Formations</w:t>
                              </w:r>
                            </w:p>
                            <w:p w:rsidR="001041C4" w:rsidRPr="00BC5ADF" w:rsidRDefault="001041C4" w:rsidP="00960A95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2213" y="52387"/>
                            <a:ext cx="2228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05E53" id="Groupe 10" o:spid="_x0000_s1036" style="position:absolute;margin-left:166.95pt;margin-top:510.4pt;width:333.8pt;height:20.8pt;z-index:252175360;mso-width-relative:margin;mso-height-relative:margin" coordsize="27381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">
                <v:shape id="Zone de texte 11" o:spid="_x0000_s1037" type="#_x0000_t202" style="position:absolute;width:27381;height:2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KYMMA&#10;AADbAAAADwAAAGRycy9kb3ducmV2LnhtbESPQWvDMAyF74P+B6NCb4uTFUZJ45ZSKKzdaV3ZriJW&#10;49BYDrbTpP9+Hgx2k3hP73uqtpPtxJ18aB0rKLIcBHHtdMuNgsvn4XkFIkRkjZ1jUvCgANvN7KnC&#10;UruRP+h+jo1IIRxKVGBi7EspQ23IYshcT5y0q/MWY1p9I7XHMYXbTr7k+au02HIiGOxpb6i+nQeb&#10;uMfTe+N5+TUdB2N332O+96uLUov5tFuDiDTFf/Pf9ZtO9Qv4/SUN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6KYMMAAADbAAAADwAAAAAAAAAAAAAAAACYAgAAZHJzL2Rv&#10;d25yZXYueG1sUEsFBgAAAAAEAAQA9QAAAIgDAAAAAA==&#10;" fillcolor="#4f81bd [3204]" stroked="f">
                  <v:textbox>
                    <w:txbxContent>
                      <w:p w:rsidR="001041C4" w:rsidRPr="00DC5877" w:rsidRDefault="001041C4" w:rsidP="00960A95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Formations</w:t>
                        </w:r>
                      </w:p>
                      <w:p w:rsidR="001041C4" w:rsidRPr="00BC5ADF" w:rsidRDefault="001041C4" w:rsidP="00960A95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3" o:spid="_x0000_s1038" type="#_x0000_t75" style="position:absolute;left:24622;top:523;width:2228;height:1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FqTBAAAA2wAAAA8AAABkcnMvZG93bnJldi54bWxET01rwkAQvQv+h2WE3nRTD6VEN0GkYluw&#10;aFrvQ3bMBrOzIbuNSX99t1DwNo/3Oet8sI3oqfO1YwWPiwQEcel0zZWCr8/d/BmED8gaG8ekYCQP&#10;eTadrDHV7sYn6otQiRjCPkUFJoQ2ldKXhiz6hWuJI3dxncUQYVdJ3eEthttGLpPkSVqsOTYYbGlr&#10;qLwW31bBe3U4buThzaF+Mfv+42f07XlU6mE2bFYgAg3hLv53v+o4fwl/v8QDZPY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bFqTBAAAA2wAAAA8AAAAAAAAAAAAAAAAAnwIA&#10;AGRycy9kb3ducmV2LnhtbFBLBQYAAAAABAAEAPcAAACNAwAAAAA=&#10;">
                  <v:imagedata r:id="rId19" o:title=""/>
                  <v:path arrowok="t"/>
                </v:shape>
                <w10:wrap type="through"/>
              </v:group>
            </w:pict>
          </mc:Fallback>
        </mc:AlternateContent>
      </w:r>
      <w:r w:rsidR="00360038">
        <w:rPr>
          <w:noProof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 wp14:anchorId="060F4478" wp14:editId="12C25E6D">
                <wp:simplePos x="0" y="0"/>
                <wp:positionH relativeFrom="column">
                  <wp:posOffset>-309880</wp:posOffset>
                </wp:positionH>
                <wp:positionV relativeFrom="paragraph">
                  <wp:posOffset>8341360</wp:posOffset>
                </wp:positionV>
                <wp:extent cx="1995170" cy="715010"/>
                <wp:effectExtent l="0" t="0" r="0" b="8890"/>
                <wp:wrapSquare wrapText="bothSides"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17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Default="001041C4" w:rsidP="00916244">
                            <w:pPr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7A8BA8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Allemand : </w:t>
                            </w:r>
                            <w:r w:rsidR="00593A72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Débutante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041C4" w:rsidRPr="00611D60" w:rsidRDefault="001041C4" w:rsidP="00916244">
                            <w:pPr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7A8BA8"/>
                                <w:sz w:val="20"/>
                                <w:szCs w:val="20"/>
                              </w:rPr>
                              <w:t>&gt;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7A8BA8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11D60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Anglais: </w:t>
                            </w:r>
                            <w:r w:rsidR="00593A72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Débutante</w:t>
                            </w:r>
                            <w:r w:rsidRPr="00611D60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041C4" w:rsidRDefault="001041C4" w:rsidP="00916244">
                            <w:pPr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11D60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&gt;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593A72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Italien : Débutante </w:t>
                            </w:r>
                            <w:r w:rsidRPr="00611D60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041C4" w:rsidRDefault="001041C4" w:rsidP="009162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1C4" w:rsidRPr="00404BA9" w:rsidRDefault="001041C4" w:rsidP="009162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1C4" w:rsidRPr="008C220B" w:rsidRDefault="001041C4" w:rsidP="008C22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F4478" id="Zone de texte 103" o:spid="_x0000_s1039" type="#_x0000_t202" style="position:absolute;margin-left:-24.4pt;margin-top:656.8pt;width:157.1pt;height:56.3pt;z-index: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" filled="f" stroked="f">
                <v:textbox>
                  <w:txbxContent>
                    <w:p w:rsidR="001041C4" w:rsidRDefault="001041C4" w:rsidP="00916244">
                      <w:pPr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7A8BA8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Allemand : </w:t>
                      </w:r>
                      <w:r w:rsidR="00593A72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Débutante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041C4" w:rsidRPr="00611D60" w:rsidRDefault="001041C4" w:rsidP="00916244">
                      <w:pPr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7A8BA8"/>
                          <w:sz w:val="20"/>
                          <w:szCs w:val="20"/>
                        </w:rPr>
                        <w:t>&gt;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7A8BA8"/>
                          <w:sz w:val="20"/>
                          <w:szCs w:val="20"/>
                        </w:rPr>
                        <w:t xml:space="preserve">   </w:t>
                      </w:r>
                      <w:r w:rsidRPr="00611D60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Anglais: </w:t>
                      </w:r>
                      <w:r w:rsidR="00593A72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Débutante</w:t>
                      </w:r>
                      <w:r w:rsidRPr="00611D60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041C4" w:rsidRDefault="001041C4" w:rsidP="00916244">
                      <w:pPr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611D60">
                        <w:rPr>
                          <w:rFonts w:ascii="Calibri-Bold" w:hAnsi="Calibri-Bold" w:cs="Calibri-Bold"/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&gt;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 xml:space="preserve">   </w:t>
                      </w:r>
                      <w:r w:rsidR="00593A72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Italien : Débutante </w:t>
                      </w:r>
                      <w:r w:rsidRPr="00611D60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041C4" w:rsidRDefault="001041C4" w:rsidP="00916244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041C4" w:rsidRPr="00404BA9" w:rsidRDefault="001041C4" w:rsidP="00916244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041C4" w:rsidRPr="008C220B" w:rsidRDefault="001041C4" w:rsidP="008C22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0038">
        <w:rPr>
          <w:noProof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45AD433B" wp14:editId="22F8FACA">
                <wp:simplePos x="0" y="0"/>
                <wp:positionH relativeFrom="column">
                  <wp:posOffset>-314325</wp:posOffset>
                </wp:positionH>
                <wp:positionV relativeFrom="paragraph">
                  <wp:posOffset>8017510</wp:posOffset>
                </wp:positionV>
                <wp:extent cx="1937385" cy="306705"/>
                <wp:effectExtent l="25400" t="0" r="18415" b="23495"/>
                <wp:wrapThrough wrapText="bothSides">
                  <wp:wrapPolygon edited="0">
                    <wp:start x="-283" y="0"/>
                    <wp:lineTo x="-283" y="21466"/>
                    <wp:lineTo x="21522" y="21466"/>
                    <wp:lineTo x="21522" y="0"/>
                    <wp:lineTo x="-283" y="0"/>
                  </wp:wrapPolygon>
                </wp:wrapThrough>
                <wp:docPr id="110" name="Grouper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306705"/>
                          <a:chOff x="0" y="0"/>
                          <a:chExt cx="1937385" cy="306705"/>
                        </a:xfrm>
                      </wpg:grpSpPr>
                      <wps:wsp>
                        <wps:cNvPr id="111" name="Zone de texte 111"/>
                        <wps:cNvSpPr txBox="1"/>
                        <wps:spPr>
                          <a:xfrm>
                            <a:off x="29210" y="5080"/>
                            <a:ext cx="1905635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41C4" w:rsidRPr="00B303E7" w:rsidRDefault="001041C4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LANGUES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onnecteur droit 112"/>
                        <wps:cNvCnPr/>
                        <wps:spPr>
                          <a:xfrm>
                            <a:off x="26670" y="306705"/>
                            <a:ext cx="1908175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Connecteur droit 113"/>
                        <wps:cNvCnPr/>
                        <wps:spPr>
                          <a:xfrm>
                            <a:off x="29845" y="0"/>
                            <a:ext cx="190754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687896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D433B" id="Grouper 110" o:spid="_x0000_s1040" style="position:absolute;margin-left:-24.75pt;margin-top:631.3pt;width:152.55pt;height:24.15pt;z-index:251516928" coordsize="1937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">
                <v:shape id="Zone de texte 111" o:spid="_x0000_s1041" type="#_x0000_t202" style="position:absolute;left:292;top:50;width:1905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SmcMA&#10;AADcAAAADwAAAGRycy9kb3ducmV2LnhtbERP22rCQBB9F/oPyxR8000ExaZupFWEUkrBpO3zkJ1c&#10;aHY2ZlcT/75bEHybw7nOZjuaVlyod41lBfE8AkFcWN1wpeArP8zWIJxH1thaJgVXcrBNHyYbTLQd&#10;+EiXzFcihLBLUEHtfZdI6YqaDLq57YgDV9reoA+wr6TucQjhppWLKFpJgw2Hhho72tVU/GZno2B5&#10;On6cr/mKXj+j3VB+/zzt3zOv1PRxfHkG4Wn0d/HN/abD/DiG/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qSmcMAAADcAAAADwAAAAAAAAAAAAAAAACYAgAAZHJzL2Rv&#10;d25yZXYueG1sUEsFBgAAAAAEAAQA9QAAAIgDAAAAAA==&#10;" fillcolor="white [3212]" stroked="f">
                  <v:fill opacity="3341f"/>
                  <v:textbox inset="5mm,2.2mm">
                    <w:txbxContent>
                      <w:p w:rsidR="001041C4" w:rsidRPr="00B303E7" w:rsidRDefault="001041C4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LANGUES</w:t>
                        </w:r>
                      </w:p>
                    </w:txbxContent>
                  </v:textbox>
                </v:shape>
                <v:line id="Connecteur droit 112" o:spid="_x0000_s1042" style="position:absolute;visibility:visible;mso-wrap-style:square" from="266,3067" to="19348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8tC8IAAADcAAAADwAAAGRycy9kb3ducmV2LnhtbERP3WrCMBS+H/gO4QjezbRlbK4zFikO&#10;x2CCdQ9waM7aYnNSmlSzt18Ggnfn4/s96yKYXlxodJ1lBekyAUFcW91xo+D79P64AuE8ssbeMin4&#10;JQfFZvawxlzbKx/pUvlGxBB2OSpovR9yKV3dkkG3tANx5H7saNBHODZSj3iN4aaXWZI8S4Mdx4YW&#10;Bypbqs/VZBRM2Wd4OqShTnb08hrOU7X/KjulFvOwfQPhKfi7+Ob+0HF+msH/M/EC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8tC8IAAADcAAAADwAAAAAAAAAAAAAA&#10;AAChAgAAZHJzL2Rvd25yZXYueG1sUEsFBgAAAAAEAAQA+QAAAJADAAAAAA==&#10;" strokecolor="white [3212]" strokeweight="1.5pt"/>
                <v:line id="Connecteur droit 113" o:spid="_x0000_s1043" style="position:absolute;visibility:visible;mso-wrap-style:square" from="298,0" to="1937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eonMMAAADcAAAADwAAAGRycy9kb3ducmV2LnhtbERPTWvCQBC9F/oflil4KbqJlRKiq4gg&#10;tuBFLXodd8ckmJ0N2VVjf323IHibx/ucyayztbhS6yvHCtJBAoJYO1NxoeBnt+xnIHxANlg7JgV3&#10;8jCbvr5MMDfuxhu6bkMhYgj7HBWUITS5lF6XZNEPXEMcuZNrLYYI20KaFm8x3NZymCSf0mLFsaHE&#10;hhYl6fP2YhXoVbM/He+HjR79pmuZrfndfq+U6r118zGIQF14ih/uLxPnpx/w/0y8QE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HqJzDAAAA3AAAAA8AAAAAAAAAAAAA&#10;AAAAoQIAAGRycy9kb3ducmV2LnhtbFBLBQYAAAAABAAEAPkAAACRAwAAAAA=&#10;" strokecolor="white [3212]" strokeweight=".5pt">
                  <v:stroke dashstyle="dash"/>
                </v:line>
                <v:rect id="Rectangle 114" o:spid="_x0000_s1044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Qs8QA&#10;AADcAAAADwAAAGRycy9kb3ducmV2LnhtbERPyWrDMBC9F/oPYgq5hER2KFncyMEJtDSFHrIUXwdr&#10;vBBrZCw1cf++KgR6m8dbZ70ZTCuu1LvGsoJ4GoEgLqxuuFJwPr1OliCcR9bYWiYFP+Rgkz4+rDHR&#10;9sYHuh59JUIIuwQV1N53iZSuqMmgm9qOOHCl7Q36APtK6h5vIdy0chZFc2mw4dBQY0e7morL8dso&#10;0Hn+OX4rx/me5ouv02r7IbMLKjV6GrIXEJ4G/y++u991mB8/w98z4QK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0LPEAAAA3AAAAA8AAAAAAAAAAAAAAAAAmAIAAGRycy9k&#10;b3ducmV2LnhtbFBLBQYAAAAABAAEAPUAAACJAwAAAAA=&#10;" fillcolor="#687896" stroked="f"/>
                <w10:wrap type="through"/>
              </v:group>
            </w:pict>
          </mc:Fallback>
        </mc:AlternateContent>
      </w:r>
      <w:r w:rsidR="00360038"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44B9CE61" wp14:editId="272F4584">
                <wp:simplePos x="0" y="0"/>
                <wp:positionH relativeFrom="column">
                  <wp:posOffset>-537845</wp:posOffset>
                </wp:positionH>
                <wp:positionV relativeFrom="paragraph">
                  <wp:posOffset>6490970</wp:posOffset>
                </wp:positionV>
                <wp:extent cx="2324100" cy="264160"/>
                <wp:effectExtent l="0" t="0" r="0" b="2540"/>
                <wp:wrapThrough wrapText="bothSides">
                  <wp:wrapPolygon edited="0">
                    <wp:start x="0" y="0"/>
                    <wp:lineTo x="0" y="20250"/>
                    <wp:lineTo x="21423" y="20250"/>
                    <wp:lineTo x="21423" y="0"/>
                    <wp:lineTo x="0" y="0"/>
                  </wp:wrapPolygon>
                </wp:wrapThrough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264160"/>
                          <a:chOff x="0" y="28575"/>
                          <a:chExt cx="3259568" cy="264160"/>
                        </a:xfrm>
                      </wpg:grpSpPr>
                      <wps:wsp>
                        <wps:cNvPr id="14" name="Zone de texte 14"/>
                        <wps:cNvSpPr txBox="1"/>
                        <wps:spPr>
                          <a:xfrm>
                            <a:off x="0" y="28575"/>
                            <a:ext cx="3259568" cy="2641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:rsidR="001041C4" w:rsidRPr="00DC5877" w:rsidRDefault="001041C4" w:rsidP="00116848">
                              <w:pPr>
                                <w:pStyle w:val="Textedebulles"/>
                                <w:spacing w:after="113"/>
                                <w:jc w:val="center"/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rbel" w:hAnsi="Corbel" w:cs="SegoePro-Light"/>
                                  <w:b/>
                                  <w:color w:val="FFFFFF" w:themeColor="background1"/>
                                  <w:sz w:val="24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Compétences                    </w:t>
                              </w:r>
                            </w:p>
                            <w:p w:rsidR="001041C4" w:rsidRPr="00BC5ADF" w:rsidRDefault="001041C4" w:rsidP="00116848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9838" y="28575"/>
                            <a:ext cx="12954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B9CE61" id="Groupe 13" o:spid="_x0000_s1045" style="position:absolute;margin-left:-42.35pt;margin-top:511.1pt;width:183pt;height:20.8pt;z-index:252217344;mso-width-relative:margin;mso-height-relative:margin" coordorigin=",285" coordsize="32595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">
                <v:shape id="Zone de texte 14" o:spid="_x0000_s1046" type="#_x0000_t202" style="position:absolute;top:285;width:32595;height:26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p+MIA&#10;AADbAAAADwAAAGRycy9kb3ducmV2LnhtbESPS4sCMRCE78L+h9ALe9PMuiIyaxQRFnycfOBem0k7&#10;GZx0hiQ64783guCtm6qur3o672wtbuRD5VjB9yADQVw4XXGp4Hj4609AhIissXZMCu4UYD776E0x&#10;167lHd32sRQphEOOCkyMTS5lKAxZDAPXECft7LzFmFZfSu2xTeG2lsMsG0uLFSeCwYaWhorL/moT&#10;d73Zlp5/Tt36auziv82WfnJU6uuzW/yCiNTFt/l1vdKp/giev6QB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Sn4wgAAANsAAAAPAAAAAAAAAAAAAAAAAJgCAABkcnMvZG93&#10;bnJldi54bWxQSwUGAAAAAAQABAD1AAAAhwMAAAAA&#10;" fillcolor="#4f81bd [3204]" stroked="f">
                  <v:textbox>
                    <w:txbxContent>
                      <w:p w:rsidR="001041C4" w:rsidRPr="00DC5877" w:rsidRDefault="001041C4" w:rsidP="00116848">
                        <w:pPr>
                          <w:pStyle w:val="Textedebulles"/>
                          <w:spacing w:after="113"/>
                          <w:jc w:val="center"/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rbel" w:hAnsi="Corbel" w:cs="SegoePro-Light"/>
                            <w:b/>
                            <w:color w:val="FFFFFF" w:themeColor="background1"/>
                            <w:sz w:val="24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Compétences                    </w:t>
                        </w:r>
                      </w:p>
                      <w:p w:rsidR="001041C4" w:rsidRPr="00BC5ADF" w:rsidRDefault="001041C4" w:rsidP="00116848">
                        <w:pPr>
                          <w:rPr>
                            <w:rFonts w:ascii="Verdana" w:hAnsi="Verdana"/>
                            <w:color w:val="FFFFFF" w:themeColor="background1"/>
                            <w:szCs w:val="20"/>
                          </w:rPr>
                        </w:pPr>
                      </w:p>
                    </w:txbxContent>
                  </v:textbox>
                </v:shape>
                <v:shape id="Image 4" o:spid="_x0000_s1047" type="#_x0000_t75" style="position:absolute;left:25098;top:285;width:1295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TfnDAAAA2wAAAA8AAABkcnMvZG93bnJldi54bWxET01rAjEQvQv9D2EKXqRmtWyRrVmRouDB&#10;HrRC29uwme4um0zCJur675uC0Ns83ucsV4M14kJ9aB0rmE0zEMSV0y3XCk4f26cFiBCRNRrHpOBG&#10;AVblw2iJhXZXPtDlGGuRQjgUqKCJ0RdShqohi2HqPHHiflxvMSbY11L3eE3h1sh5lr1Iiy2nhgY9&#10;vTVUdcezVfC99ppz/2y+OnOabyb54vMd90qNH4f1K4hIQ/wX3907nebn8PdLOkC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lN+cMAAADbAAAADwAAAAAAAAAAAAAAAACf&#10;AgAAZHJzL2Rvd25yZXYueG1sUEsFBgAAAAAEAAQA9wAAAI8DAAAAAA==&#10;">
                  <v:imagedata r:id="rId21" o:title=""/>
                  <v:path arrowok="t"/>
                </v:shape>
                <w10:wrap type="through"/>
              </v:group>
            </w:pict>
          </mc:Fallback>
        </mc:AlternateContent>
      </w:r>
      <w:r w:rsidR="00360038"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5B8AB078" wp14:editId="72A0CB6D">
                <wp:simplePos x="0" y="0"/>
                <wp:positionH relativeFrom="column">
                  <wp:posOffset>-299720</wp:posOffset>
                </wp:positionH>
                <wp:positionV relativeFrom="paragraph">
                  <wp:posOffset>7233920</wp:posOffset>
                </wp:positionV>
                <wp:extent cx="1881505" cy="704850"/>
                <wp:effectExtent l="0" t="0" r="0" b="0"/>
                <wp:wrapSquare wrapText="bothSides"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Pr="00404BA9" w:rsidRDefault="001041C4" w:rsidP="00404B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Word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Excel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Access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BE4C59"/>
                                <w:sz w:val="20"/>
                                <w:szCs w:val="20"/>
                              </w:rPr>
                              <w:t>&gt;</w:t>
                            </w:r>
                            <w:r w:rsidRPr="00404BA9">
                              <w:rPr>
                                <w:rFonts w:ascii="Calibri-Bold" w:hAnsi="Calibri-Bold" w:cs="Calibri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04BA9"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PowerPoint</w:t>
                            </w:r>
                          </w:p>
                          <w:p w:rsidR="001041C4" w:rsidRPr="008C220B" w:rsidRDefault="001041C4" w:rsidP="008C220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alibri" w:hAnsi="Calibri" w:cs="Calibri"/>
                                <w:color w:val="FFFFFF" w:themeColor="background1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B078" id="Zone de texte 102" o:spid="_x0000_s1048" type="#_x0000_t202" style="position:absolute;margin-left:-23.6pt;margin-top:569.6pt;width:148.15pt;height:55.5pt;z-index: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" filled="f" stroked="f">
                <v:textbox>
                  <w:txbxContent>
                    <w:p w:rsidR="001041C4" w:rsidRPr="00404BA9" w:rsidRDefault="001041C4" w:rsidP="00404BA9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Word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Excel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Access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BE4C59"/>
                          <w:sz w:val="20"/>
                          <w:szCs w:val="20"/>
                        </w:rPr>
                        <w:t>&gt;</w:t>
                      </w:r>
                      <w:r w:rsidRPr="00404BA9">
                        <w:rPr>
                          <w:rFonts w:ascii="Calibri-Bold" w:hAnsi="Calibri-Bold" w:cs="Calibri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404BA9"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PowerPoint</w:t>
                      </w:r>
                    </w:p>
                    <w:p w:rsidR="001041C4" w:rsidRPr="008C220B" w:rsidRDefault="001041C4" w:rsidP="008C220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Calibri" w:hAnsi="Calibri" w:cs="Calibri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60038">
        <w:rPr>
          <w:noProof/>
        </w:rPr>
        <mc:AlternateContent>
          <mc:Choice Requires="wpg">
            <w:drawing>
              <wp:anchor distT="0" distB="0" distL="114300" distR="114300" simplePos="0" relativeHeight="251406336" behindDoc="0" locked="0" layoutInCell="1" allowOverlap="1" wp14:anchorId="1DA8FAA7" wp14:editId="76A49B6D">
                <wp:simplePos x="0" y="0"/>
                <wp:positionH relativeFrom="column">
                  <wp:posOffset>-301625</wp:posOffset>
                </wp:positionH>
                <wp:positionV relativeFrom="paragraph">
                  <wp:posOffset>7000875</wp:posOffset>
                </wp:positionV>
                <wp:extent cx="1937385" cy="300990"/>
                <wp:effectExtent l="19050" t="0" r="43815" b="22860"/>
                <wp:wrapThrough wrapText="bothSides">
                  <wp:wrapPolygon edited="0">
                    <wp:start x="0" y="0"/>
                    <wp:lineTo x="-212" y="8203"/>
                    <wp:lineTo x="-212" y="21873"/>
                    <wp:lineTo x="21876" y="21873"/>
                    <wp:lineTo x="21876" y="0"/>
                    <wp:lineTo x="0" y="0"/>
                  </wp:wrapPolygon>
                </wp:wrapThrough>
                <wp:docPr id="109" name="Grouper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300990"/>
                          <a:chOff x="0" y="0"/>
                          <a:chExt cx="1937385" cy="306705"/>
                        </a:xfrm>
                      </wpg:grpSpPr>
                      <wps:wsp>
                        <wps:cNvPr id="105" name="Zone de texte 105"/>
                        <wps:cNvSpPr txBox="1"/>
                        <wps:spPr>
                          <a:xfrm>
                            <a:off x="29210" y="5080"/>
                            <a:ext cx="1905635" cy="2959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41C4" w:rsidRPr="00B303E7" w:rsidRDefault="001041C4" w:rsidP="00B303E7">
                              <w:pPr>
                                <w:pStyle w:val="Textedebulles"/>
                                <w:spacing w:after="113"/>
                                <w:rPr>
                                  <w:rFonts w:ascii="Verdana" w:hAnsi="Verdana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 w:cs="SegoePro-Light"/>
                                  <w:b/>
                                  <w:color w:val="FFFFFF" w:themeColor="background1"/>
                                  <w:szCs w:val="30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LOGICIELS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7920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Connecteur droit 106"/>
                        <wps:cNvCnPr/>
                        <wps:spPr>
                          <a:xfrm>
                            <a:off x="26670" y="306705"/>
                            <a:ext cx="1908175" cy="0"/>
                          </a:xfrm>
                          <a:prstGeom prst="line">
                            <a:avLst/>
                          </a:prstGeom>
                          <a:ln w="19050" cmpd="sng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Connecteur droit 107"/>
                        <wps:cNvCnPr/>
                        <wps:spPr>
                          <a:xfrm>
                            <a:off x="29845" y="0"/>
                            <a:ext cx="1907540" cy="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bg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Rectangle 108"/>
                        <wps:cNvSpPr/>
                        <wps:spPr>
                          <a:xfrm rot="2700000">
                            <a:off x="0" y="118745"/>
                            <a:ext cx="60325" cy="60325"/>
                          </a:xfrm>
                          <a:prstGeom prst="rect">
                            <a:avLst/>
                          </a:prstGeom>
                          <a:solidFill>
                            <a:srgbClr val="AC3548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8FAA7" id="Grouper 109" o:spid="_x0000_s1049" style="position:absolute;margin-left:-23.75pt;margin-top:551.25pt;width:152.55pt;height:23.7pt;z-index:251406336;mso-height-relative:margin" coordsize="19373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">
                <v:shape id="Zone de texte 105" o:spid="_x0000_s1050" type="#_x0000_t202" style="position:absolute;left:292;top:50;width:19056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CR8MA&#10;AADcAAAADwAAAGRycy9kb3ducmV2LnhtbERP22rCQBB9L/gPywh9q7sKSo2uopZCKUUwXp6H7JgE&#10;s7NpdjXx77tCwbc5nOvMl52txI0aXzrWMBwoEMSZMyXnGg77z7d3ED4gG6wck4Y7eVguei9zTIxr&#10;eUe3NOQihrBPUEMRQp1I6bOCLPqBq4kjd3aNxRBhk0vTYBvDbSVHSk2kxZJjQ4E1bQrKLunVahj/&#10;7n6u9/2E1lu1ac/H0/TjOw1av/a71QxEoC48xf/uLxPnqzE8no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gCR8MAAADcAAAADwAAAAAAAAAAAAAAAACYAgAAZHJzL2Rv&#10;d25yZXYueG1sUEsFBgAAAAAEAAQA9QAAAIgDAAAAAA==&#10;" fillcolor="white [3212]" stroked="f">
                  <v:fill opacity="3341f"/>
                  <v:textbox inset="5mm,2.2mm">
                    <w:txbxContent>
                      <w:p w:rsidR="001041C4" w:rsidRPr="00B303E7" w:rsidRDefault="001041C4" w:rsidP="00B303E7">
                        <w:pPr>
                          <w:pStyle w:val="Textedebulles"/>
                          <w:spacing w:after="113"/>
                          <w:rPr>
                            <w:rFonts w:ascii="Verdana" w:hAnsi="Verdana"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HAnsi" w:hAnsiTheme="majorHAnsi" w:cs="SegoePro-Light"/>
                            <w:b/>
                            <w:color w:val="FFFFFF" w:themeColor="background1"/>
                            <w:szCs w:val="30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LOGICIELS</w:t>
                        </w:r>
                      </w:p>
                    </w:txbxContent>
                  </v:textbox>
                </v:shape>
                <v:line id="Connecteur droit 106" o:spid="_x0000_s1051" style="position:absolute;visibility:visible;mso-wrap-style:square" from="266,3067" to="19348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291cEAAADcAAAADwAAAGRycy9kb3ducmV2LnhtbERP3WrCMBS+H+wdwhG8m4kiblajDNlQ&#10;hAmrPsChObbF5qQ0qca3N8Jgd+fj+z3LdbSNuFLna8caxiMFgrhwpuZSw+n4/fYBwgdkg41j0nAn&#10;D+vV68sSM+Nu/EvXPJQihbDPUEMVQptJ6YuKLPqRa4kTd3adxZBgV0rT4S2F20ZOlJpJizWnhgpb&#10;2lRUXPLeaugn+zg9jGOhvuh9Hi99vv3Z1FoPB/FzASJQDP/iP/fOpPlqBs9n0gV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Pb3VwQAAANwAAAAPAAAAAAAAAAAAAAAA&#10;AKECAABkcnMvZG93bnJldi54bWxQSwUGAAAAAAQABAD5AAAAjwMAAAAA&#10;" strokecolor="white [3212]" strokeweight="1.5pt"/>
                <v:line id="Connecteur droit 107" o:spid="_x0000_s1052" style="position:absolute;visibility:visible;mso-wrap-style:square" from="298,0" to="1937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4QsIAAADcAAAADwAAAGRycy9kb3ducmV2LnhtbERPTYvCMBC9C/6HMIIX0VRZVqlGEWFR&#10;wYuu6HVMxrbYTEqT1bq/3ggLe5vH+5zZorGluFPtC8cKhoMEBLF2puBMwfH7qz8B4QOywdIxKXiS&#10;h8W83ZphatyD93Q/hEzEEPYpKshDqFIpvc7Joh+4ijhyV1dbDBHWmTQ1PmK4LeUoST6lxYJjQ44V&#10;rXLSt8OPVaDX1el6eZ73+uN3uJOTHffsdq1Ut9MspyACNeFf/OfemDg/GcP7mXiB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U4QsIAAADcAAAADwAAAAAAAAAAAAAA&#10;AAChAgAAZHJzL2Rvd25yZXYueG1sUEsFBgAAAAAEAAQA+QAAAJADAAAAAA==&#10;" strokecolor="white [3212]" strokeweight=".5pt">
                  <v:stroke dashstyle="dash"/>
                </v:line>
                <v:rect id="Rectangle 108" o:spid="_x0000_s1053" style="position:absolute;top:1187;width:603;height:603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N2MQA&#10;AADcAAAADwAAAGRycy9kb3ducmV2LnhtbESPT0sDQQzF70K/w5CCNztrQZG101IsgtCTVRFvYSf7&#10;p93JTHdid/325iB4S3gv7/2y2kyhNxcachfZwe2iAENcRd9x4+D97fnmAUwWZI99ZHLwQxk269nV&#10;CksfR36ly0EaoyGcS3TQiqTS2ly1FDAvYiJWrY5DQNF1aKwfcNTw0NtlUdzbgB1rQ4uJnlqqTofv&#10;4EDqNH5+2F19PDZxL/vlXarOX85dz6ftIxihSf7Nf9cvXvELpdVndAK7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TdjEAAAA3AAAAA8AAAAAAAAAAAAAAAAAmAIAAGRycy9k&#10;b3ducmV2LnhtbFBLBQYAAAAABAAEAPUAAACJAwAAAAA=&#10;" fillcolor="#ac3548" stroked="f"/>
                <w10:wrap type="through"/>
              </v:group>
            </w:pict>
          </mc:Fallback>
        </mc:AlternateContent>
      </w:r>
      <w:r w:rsidR="001041C4">
        <w:rPr>
          <w:noProof/>
        </w:rPr>
        <w:drawing>
          <wp:anchor distT="0" distB="0" distL="114300" distR="114300" simplePos="0" relativeHeight="251651072" behindDoc="0" locked="0" layoutInCell="1" allowOverlap="1" wp14:anchorId="23EB9EBC" wp14:editId="213548C6">
            <wp:simplePos x="0" y="0"/>
            <wp:positionH relativeFrom="column">
              <wp:posOffset>177891</wp:posOffset>
            </wp:positionH>
            <wp:positionV relativeFrom="paragraph">
              <wp:posOffset>2138045</wp:posOffset>
            </wp:positionV>
            <wp:extent cx="902584" cy="1208314"/>
            <wp:effectExtent l="76200" t="76200" r="69215" b="6858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Nym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31" cy="1220694"/>
                    </a:xfrm>
                    <a:prstGeom prst="ellipse">
                      <a:avLst/>
                    </a:prstGeom>
                    <a:solidFill>
                      <a:schemeClr val="bg1"/>
                    </a:solidFill>
                    <a:ln w="28575" cap="rnd" cmpd="thickThin">
                      <a:solidFill>
                        <a:schemeClr val="bg1"/>
                      </a:solidFill>
                      <a:round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0A9" w:rsidRPr="007F20AA"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435896E" wp14:editId="64E60EF6">
                <wp:simplePos x="0" y="0"/>
                <wp:positionH relativeFrom="column">
                  <wp:posOffset>2478405</wp:posOffset>
                </wp:positionH>
                <wp:positionV relativeFrom="paragraph">
                  <wp:posOffset>5465445</wp:posOffset>
                </wp:positionV>
                <wp:extent cx="4073525" cy="1044575"/>
                <wp:effectExtent l="0" t="0" r="0" b="317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3525" cy="104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Pr="00360038" w:rsidRDefault="001041C4" w:rsidP="00440CF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b/>
                                <w:i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       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 xml:space="preserve">Centre hospitalier, Crèche, Maison de retraite – </w:t>
                            </w:r>
                            <w:r w:rsidRPr="0036003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E36C0A" w:themeColor="accent6" w:themeShade="BF"/>
                              </w:rPr>
                              <w:t>Bar-</w:t>
                            </w:r>
                            <w:r w:rsidRPr="00360038">
                              <w:rPr>
                                <w:rFonts w:ascii="Calibri" w:hAnsi="Calibri" w:cs="SegoePro-Light"/>
                                <w:b/>
                                <w:i/>
                                <w:color w:val="E36C0A" w:themeColor="accent6" w:themeShade="BF"/>
                                <w:sz w:val="20"/>
                                <w:szCs w:val="20"/>
                              </w:rPr>
                              <w:t xml:space="preserve"> le –Duc </w:t>
                            </w:r>
                          </w:p>
                          <w:p w:rsidR="001041C4" w:rsidRPr="00360038" w:rsidRDefault="001041C4" w:rsidP="00440CF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Calibri"/>
                                <w:color w:val="E36C0A" w:themeColor="accent6" w:themeShade="BF"/>
                                <w:sz w:val="20"/>
                                <w:szCs w:val="20"/>
                              </w:rPr>
                            </w:pPr>
                            <w:r w:rsidRPr="00360038">
                              <w:rPr>
                                <w:rFonts w:ascii="Calibri" w:hAnsi="Calibri" w:cs="SegoePro-Light"/>
                                <w:b/>
                                <w:i/>
                                <w:color w:val="E36C0A" w:themeColor="accent6" w:themeShade="BF"/>
                                <w:sz w:val="20"/>
                                <w:szCs w:val="20"/>
                              </w:rPr>
                              <w:t xml:space="preserve">                              Auxiliaire de puéricultrice, Aide-soignante </w:t>
                            </w:r>
                            <w:r w:rsidRPr="00360038">
                              <w:rPr>
                                <w:rFonts w:ascii="Calibri-Italic" w:hAnsi="Calibri-Italic" w:cs="Calibri-Italic"/>
                                <w:i/>
                                <w:iCs/>
                                <w:outline/>
                                <w:color w:val="E36C0A" w:themeColor="accent6" w:themeShade="B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1041C4" w:rsidRPr="00360038" w:rsidRDefault="001041C4" w:rsidP="00440CF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Arial" w:hAnsi="Arial" w:cs="Arial"/>
                                <w:bCs/>
                                <w:iCs/>
                                <w:color w:val="8DB3E2" w:themeColor="text2" w:themeTint="66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bCs/>
                                <w:iCs/>
                                <w:color w:val="8DB3E2" w:themeColor="text2" w:themeTint="66"/>
                              </w:rPr>
                              <w:t xml:space="preserve">   -Accompagnement des personnes âgées, handicapées et des    </w:t>
                            </w:r>
                          </w:p>
                          <w:p w:rsidR="001041C4" w:rsidRPr="00360038" w:rsidRDefault="001041C4" w:rsidP="00440CF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Arial" w:hAnsi="Arial" w:cs="Arial"/>
                                <w:bCs/>
                                <w:iCs/>
                                <w:color w:val="8DB3E2" w:themeColor="text2" w:themeTint="66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bCs/>
                                <w:iCs/>
                                <w:color w:val="8DB3E2" w:themeColor="text2" w:themeTint="66"/>
                              </w:rPr>
                              <w:t xml:space="preserve">    nourrissons  dans les actes quotidiens (lever, doucher, repas, coucher).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896E" id="Zone de texte 4" o:spid="_x0000_s1054" type="#_x0000_t202" style="position:absolute;margin-left:195.15pt;margin-top:430.35pt;width:320.75pt;height:82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" filled="f" stroked="f">
                <v:textbox>
                  <w:txbxContent>
                    <w:p w:rsidR="001041C4" w:rsidRPr="00360038" w:rsidRDefault="001041C4" w:rsidP="00440CF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b/>
                          <w:i/>
                          <w:color w:val="E36C0A" w:themeColor="accent6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          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 xml:space="preserve">Centre hospitalier, Crèche, Maison de retraite – </w:t>
                      </w:r>
                      <w:r w:rsidRPr="00360038">
                        <w:rPr>
                          <w:rFonts w:ascii="Arial" w:hAnsi="Arial" w:cs="Arial"/>
                          <w:b/>
                          <w:bCs/>
                          <w:i/>
                          <w:color w:val="E36C0A" w:themeColor="accent6" w:themeShade="BF"/>
                        </w:rPr>
                        <w:t>Bar-</w:t>
                      </w:r>
                      <w:r w:rsidRPr="00360038">
                        <w:rPr>
                          <w:rFonts w:ascii="Calibri" w:hAnsi="Calibri" w:cs="SegoePro-Light"/>
                          <w:b/>
                          <w:i/>
                          <w:color w:val="E36C0A" w:themeColor="accent6" w:themeShade="BF"/>
                          <w:sz w:val="20"/>
                          <w:szCs w:val="20"/>
                        </w:rPr>
                        <w:t xml:space="preserve"> le –Duc </w:t>
                      </w:r>
                    </w:p>
                    <w:p w:rsidR="001041C4" w:rsidRPr="00360038" w:rsidRDefault="001041C4" w:rsidP="00440CF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Calibri"/>
                          <w:color w:val="E36C0A" w:themeColor="accent6" w:themeShade="BF"/>
                          <w:sz w:val="20"/>
                          <w:szCs w:val="20"/>
                        </w:rPr>
                      </w:pPr>
                      <w:r w:rsidRPr="00360038">
                        <w:rPr>
                          <w:rFonts w:ascii="Calibri" w:hAnsi="Calibri" w:cs="SegoePro-Light"/>
                          <w:b/>
                          <w:i/>
                          <w:color w:val="E36C0A" w:themeColor="accent6" w:themeShade="BF"/>
                          <w:sz w:val="20"/>
                          <w:szCs w:val="20"/>
                        </w:rPr>
                        <w:t xml:space="preserve">                              Auxiliaire de puéricultrice, Aide-soignante </w:t>
                      </w:r>
                      <w:r w:rsidRPr="00360038">
                        <w:rPr>
                          <w:rFonts w:ascii="Calibri-Italic" w:hAnsi="Calibri-Italic" w:cs="Calibri-Italic"/>
                          <w:i/>
                          <w:iCs/>
                          <w:outline/>
                          <w:color w:val="E36C0A" w:themeColor="accent6" w:themeShade="B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1041C4" w:rsidRPr="00360038" w:rsidRDefault="001041C4" w:rsidP="00440CF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Arial" w:hAnsi="Arial" w:cs="Arial"/>
                          <w:bCs/>
                          <w:iCs/>
                          <w:color w:val="8DB3E2" w:themeColor="text2" w:themeTint="66"/>
                        </w:rPr>
                      </w:pPr>
                      <w:r w:rsidRPr="00360038">
                        <w:rPr>
                          <w:rFonts w:ascii="Arial" w:hAnsi="Arial" w:cs="Arial"/>
                          <w:bCs/>
                          <w:iCs/>
                          <w:color w:val="8DB3E2" w:themeColor="text2" w:themeTint="66"/>
                        </w:rPr>
                        <w:t xml:space="preserve">   -Accompagnement des personnes âgées, handicapées et des    </w:t>
                      </w:r>
                    </w:p>
                    <w:p w:rsidR="001041C4" w:rsidRPr="00360038" w:rsidRDefault="001041C4" w:rsidP="00440CF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Arial" w:hAnsi="Arial" w:cs="Arial"/>
                          <w:bCs/>
                          <w:iCs/>
                          <w:color w:val="8DB3E2" w:themeColor="text2" w:themeTint="66"/>
                        </w:rPr>
                      </w:pPr>
                      <w:r w:rsidRPr="00360038">
                        <w:rPr>
                          <w:rFonts w:ascii="Arial" w:hAnsi="Arial" w:cs="Arial"/>
                          <w:bCs/>
                          <w:iCs/>
                          <w:color w:val="8DB3E2" w:themeColor="text2" w:themeTint="66"/>
                        </w:rPr>
                        <w:t xml:space="preserve">    nourrissons  dans les actes quotidiens (lever, doucher, repas, coucher).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3541">
        <w:rPr>
          <w:rFonts w:ascii="Arial" w:hAnsi="Arial" w:cs="Arial"/>
          <w:b/>
          <w:bCs/>
          <w:iCs/>
          <w:noProof/>
          <w:color w:val="000000"/>
          <w:sz w:val="18"/>
          <w:szCs w:val="18"/>
        </w:rPr>
        <w:drawing>
          <wp:anchor distT="0" distB="0" distL="114300" distR="114300" simplePos="0" relativeHeight="252238848" behindDoc="0" locked="0" layoutInCell="1" allowOverlap="1" wp14:anchorId="68D8D093" wp14:editId="60C6961B">
            <wp:simplePos x="0" y="0"/>
            <wp:positionH relativeFrom="column">
              <wp:posOffset>6057265</wp:posOffset>
            </wp:positionH>
            <wp:positionV relativeFrom="paragraph">
              <wp:posOffset>5452745</wp:posOffset>
            </wp:positionV>
            <wp:extent cx="390525" cy="317500"/>
            <wp:effectExtent l="0" t="0" r="9525" b="6350"/>
            <wp:wrapThrough wrapText="bothSides">
              <wp:wrapPolygon edited="0">
                <wp:start x="0" y="0"/>
                <wp:lineTo x="0" y="20736"/>
                <wp:lineTo x="21073" y="20736"/>
                <wp:lineTo x="21073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ures_photo_logo_1410_1410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41">
        <w:rPr>
          <w:rFonts w:ascii="Arial" w:hAnsi="Arial" w:cs="Arial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2237824" behindDoc="0" locked="0" layoutInCell="1" allowOverlap="1" wp14:anchorId="3D796991" wp14:editId="75D3BEC2">
            <wp:simplePos x="0" y="0"/>
            <wp:positionH relativeFrom="column">
              <wp:posOffset>5932805</wp:posOffset>
            </wp:positionH>
            <wp:positionV relativeFrom="paragraph">
              <wp:posOffset>4338320</wp:posOffset>
            </wp:positionV>
            <wp:extent cx="363600" cy="370800"/>
            <wp:effectExtent l="0" t="0" r="0" b="0"/>
            <wp:wrapThrough wrapText="bothSides">
              <wp:wrapPolygon edited="0">
                <wp:start x="0" y="0"/>
                <wp:lineTo x="0" y="20007"/>
                <wp:lineTo x="20392" y="20007"/>
                <wp:lineTo x="20392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12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41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2233728" behindDoc="0" locked="0" layoutInCell="1" allowOverlap="1" wp14:anchorId="574A0592" wp14:editId="4DC49DDC">
            <wp:simplePos x="0" y="0"/>
            <wp:positionH relativeFrom="column">
              <wp:posOffset>5823620</wp:posOffset>
            </wp:positionH>
            <wp:positionV relativeFrom="paragraph">
              <wp:posOffset>71120</wp:posOffset>
            </wp:positionV>
            <wp:extent cx="421788" cy="318977"/>
            <wp:effectExtent l="0" t="0" r="0" b="508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p-paribas-startup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88" cy="31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541">
        <w:rPr>
          <w:rFonts w:ascii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2234752" behindDoc="0" locked="0" layoutInCell="1" allowOverlap="1" wp14:anchorId="0AE8E960" wp14:editId="244DC34C">
            <wp:simplePos x="0" y="0"/>
            <wp:positionH relativeFrom="column">
              <wp:posOffset>5843905</wp:posOffset>
            </wp:positionH>
            <wp:positionV relativeFrom="paragraph">
              <wp:posOffset>1045845</wp:posOffset>
            </wp:positionV>
            <wp:extent cx="438150" cy="300355"/>
            <wp:effectExtent l="0" t="0" r="0" b="4445"/>
            <wp:wrapThrough wrapText="bothSides">
              <wp:wrapPolygon edited="0">
                <wp:start x="0" y="0"/>
                <wp:lineTo x="0" y="20550"/>
                <wp:lineTo x="20661" y="20550"/>
                <wp:lineTo x="20661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ZD8PV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41">
        <w:rPr>
          <w:rFonts w:ascii="Arial" w:hAnsi="Arial" w:cs="Arial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2235776" behindDoc="0" locked="0" layoutInCell="1" allowOverlap="1" wp14:anchorId="5649EFA8" wp14:editId="6D7BF0F2">
            <wp:simplePos x="0" y="0"/>
            <wp:positionH relativeFrom="column">
              <wp:posOffset>5930724</wp:posOffset>
            </wp:positionH>
            <wp:positionV relativeFrom="paragraph">
              <wp:posOffset>2188845</wp:posOffset>
            </wp:positionV>
            <wp:extent cx="349250" cy="345440"/>
            <wp:effectExtent l="0" t="0" r="0" b="0"/>
            <wp:wrapThrough wrapText="bothSides">
              <wp:wrapPolygon edited="0">
                <wp:start x="0" y="0"/>
                <wp:lineTo x="0" y="20250"/>
                <wp:lineTo x="20029" y="20250"/>
                <wp:lineTo x="20029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g_thumbnai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41">
        <w:rPr>
          <w:rFonts w:ascii="Arial" w:hAnsi="Arial" w:cs="Arial"/>
          <w:b/>
          <w:noProof/>
          <w:color w:val="000000"/>
          <w:sz w:val="18"/>
          <w:szCs w:val="18"/>
        </w:rPr>
        <w:drawing>
          <wp:anchor distT="0" distB="0" distL="114300" distR="114300" simplePos="0" relativeHeight="252236800" behindDoc="0" locked="0" layoutInCell="1" allowOverlap="1" wp14:anchorId="46D769DA" wp14:editId="5104A670">
            <wp:simplePos x="0" y="0"/>
            <wp:positionH relativeFrom="column">
              <wp:posOffset>5671185</wp:posOffset>
            </wp:positionH>
            <wp:positionV relativeFrom="paragraph">
              <wp:posOffset>3255645</wp:posOffset>
            </wp:positionV>
            <wp:extent cx="690880" cy="215900"/>
            <wp:effectExtent l="0" t="0" r="0" b="0"/>
            <wp:wrapThrough wrapText="bothSides">
              <wp:wrapPolygon edited="0">
                <wp:start x="0" y="0"/>
                <wp:lineTo x="0" y="19059"/>
                <wp:lineTo x="20846" y="19059"/>
                <wp:lineTo x="20846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541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3A71F326" wp14:editId="4089D830">
                <wp:simplePos x="0" y="0"/>
                <wp:positionH relativeFrom="column">
                  <wp:posOffset>2541905</wp:posOffset>
                </wp:positionH>
                <wp:positionV relativeFrom="paragraph">
                  <wp:posOffset>55245</wp:posOffset>
                </wp:positionV>
                <wp:extent cx="3902710" cy="1073785"/>
                <wp:effectExtent l="0" t="0" r="0" b="0"/>
                <wp:wrapSquare wrapText="bothSides"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710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6563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495"/>
                              <w:gridCol w:w="5534"/>
                              <w:gridCol w:w="5534"/>
                            </w:tblGrid>
                            <w:tr w:rsidR="001041C4" w:rsidTr="00012521">
                              <w:trPr>
                                <w:cantSplit/>
                                <w:trHeight w:val="603"/>
                              </w:trPr>
                              <w:tc>
                                <w:tcPr>
                                  <w:tcW w:w="5495" w:type="dxa"/>
                                </w:tcPr>
                                <w:p w:rsidR="001041C4" w:rsidRPr="00593A72" w:rsidRDefault="001041C4" w:rsidP="00440CFA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E36C0A" w:themeColor="accent6" w:themeShade="BF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       </w:t>
                                  </w:r>
                                  <w:r w:rsidRPr="00D775C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BNP  Paribas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- Bancassurance – </w:t>
                                  </w:r>
                                  <w:r w:rsidRPr="00593A72">
                                    <w:rPr>
                                      <w:rFonts w:ascii="Arial" w:hAnsi="Arial" w:cs="Arial"/>
                                      <w:b/>
                                      <w:color w:val="E36C0A" w:themeColor="accent6" w:themeShade="BF"/>
                                      <w:sz w:val="18"/>
                                      <w:szCs w:val="18"/>
                                    </w:rPr>
                                    <w:t xml:space="preserve">Marignane   </w:t>
                                  </w:r>
                                </w:p>
                                <w:p w:rsidR="001041C4" w:rsidRPr="00593A72" w:rsidRDefault="001041C4" w:rsidP="00440CFA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E36C0A" w:themeColor="accent6" w:themeShade="BF"/>
                                      <w:sz w:val="18"/>
                                      <w:szCs w:val="18"/>
                                    </w:rPr>
                                  </w:pPr>
                                  <w:r w:rsidRPr="00593A72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E36C0A" w:themeColor="accent6" w:themeShade="BF"/>
                                      <w:sz w:val="18"/>
                                      <w:szCs w:val="18"/>
                                    </w:rPr>
                                    <w:t xml:space="preserve">                     Conseillère Chargée d’Accueil</w:t>
                                  </w:r>
                                </w:p>
                                <w:p w:rsidR="001041C4" w:rsidRDefault="001041C4" w:rsidP="009A12C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41C4" w:rsidRPr="00360038" w:rsidRDefault="001041C4" w:rsidP="009A12CE">
                                  <w:pPr>
                                    <w:rPr>
                                      <w:rFonts w:ascii="Arial" w:hAnsi="Arial" w:cs="Arial"/>
                                      <w:color w:val="8DB3E2" w:themeColor="text2" w:themeTint="66"/>
                                      <w:sz w:val="18"/>
                                      <w:szCs w:val="18"/>
                                    </w:rPr>
                                  </w:pPr>
                                  <w:r w:rsidRPr="00360038">
                                    <w:rPr>
                                      <w:rFonts w:ascii="Arial" w:hAnsi="Arial" w:cs="Arial"/>
                                      <w:color w:val="8DB3E2" w:themeColor="text2" w:themeTint="66"/>
                                      <w:sz w:val="18"/>
                                      <w:szCs w:val="18"/>
                                    </w:rPr>
                                    <w:t>- Accueil physique et téléphonique.</w:t>
                                  </w:r>
                                </w:p>
                                <w:p w:rsidR="001041C4" w:rsidRPr="00360038" w:rsidRDefault="001041C4" w:rsidP="009A12CE">
                                  <w:pPr>
                                    <w:rPr>
                                      <w:rFonts w:ascii="Arial" w:hAnsi="Arial" w:cs="Arial"/>
                                      <w:color w:val="8DB3E2" w:themeColor="text2" w:themeTint="66"/>
                                      <w:sz w:val="18"/>
                                      <w:szCs w:val="18"/>
                                    </w:rPr>
                                  </w:pPr>
                                  <w:r w:rsidRPr="00360038">
                                    <w:rPr>
                                      <w:rFonts w:ascii="Arial" w:hAnsi="Arial" w:cs="Arial"/>
                                      <w:color w:val="8DB3E2" w:themeColor="text2" w:themeTint="66"/>
                                      <w:sz w:val="18"/>
                                      <w:szCs w:val="18"/>
                                    </w:rPr>
                                    <w:t>-Traitement des opérations courantes (virements, opérations sur chèques et cartes bancaires…)</w:t>
                                  </w:r>
                                </w:p>
                                <w:p w:rsidR="001041C4" w:rsidRPr="00D775C9" w:rsidRDefault="001041C4" w:rsidP="009A12CE">
                                  <w:pPr>
                                    <w:rPr>
                                      <w:rFonts w:ascii="Arial" w:hAnsi="Arial" w:cs="Arial"/>
                                      <w:color w:val="FABF8F" w:themeColor="accent6" w:themeTint="99"/>
                                      <w:sz w:val="18"/>
                                      <w:szCs w:val="18"/>
                                    </w:rPr>
                                  </w:pPr>
                                  <w:r w:rsidRPr="00360038">
                                    <w:rPr>
                                      <w:rFonts w:ascii="Arial" w:hAnsi="Arial" w:cs="Arial"/>
                                      <w:color w:val="8DB3E2" w:themeColor="text2" w:themeTint="66"/>
                                      <w:sz w:val="18"/>
                                      <w:szCs w:val="18"/>
                                    </w:rPr>
                                    <w:t>-Conseil et fidélisation des clients</w:t>
                                  </w:r>
                                  <w:r w:rsidRPr="00D775C9">
                                    <w:rPr>
                                      <w:rFonts w:ascii="Arial" w:hAnsi="Arial" w:cs="Arial"/>
                                      <w:color w:val="FABF8F" w:themeColor="accent6" w:themeTint="99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1041C4" w:rsidRDefault="001041C4" w:rsidP="009A12C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041C4" w:rsidRDefault="001041C4" w:rsidP="009A12CE">
                                  <w:pPr>
                                    <w:ind w:right="-224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4" w:type="dxa"/>
                                </w:tcPr>
                                <w:p w:rsidR="001041C4" w:rsidRDefault="001041C4" w:rsidP="0001252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4" w:type="dxa"/>
                                </w:tcPr>
                                <w:p w:rsidR="001041C4" w:rsidRDefault="001041C4" w:rsidP="0001252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Marignane (13)</w:t>
                                  </w:r>
                                </w:p>
                                <w:p w:rsidR="001041C4" w:rsidRDefault="001041C4" w:rsidP="00012521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041C4" w:rsidTr="00012521">
                              <w:trPr>
                                <w:cantSplit/>
                                <w:trHeight w:val="603"/>
                              </w:trPr>
                              <w:tc>
                                <w:tcPr>
                                  <w:tcW w:w="5495" w:type="dxa"/>
                                </w:tcPr>
                                <w:p w:rsidR="001041C4" w:rsidRDefault="001041C4" w:rsidP="009A12C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4" w:type="dxa"/>
                                </w:tcPr>
                                <w:p w:rsidR="001041C4" w:rsidRDefault="001041C4" w:rsidP="0001252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4" w:type="dxa"/>
                                </w:tcPr>
                                <w:p w:rsidR="001041C4" w:rsidRDefault="001041C4" w:rsidP="0001252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041C4" w:rsidRPr="009E241B" w:rsidRDefault="001041C4" w:rsidP="002F52B7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BC4C2E">
                              <w:rPr>
                                <w:rFonts w:ascii="Calibri-Italic" w:hAnsi="Calibri-Italic" w:cs="Calibri-Italic"/>
                                <w:i/>
                                <w:iCs/>
                                <w:outline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Description brève d’un point clé</w:t>
                            </w:r>
                          </w:p>
                          <w:p w:rsidR="001041C4" w:rsidRPr="009E241B" w:rsidRDefault="001041C4" w:rsidP="002F52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Responsabilité, tâche, réalisation...</w:t>
                            </w:r>
                          </w:p>
                          <w:p w:rsidR="001041C4" w:rsidRPr="009E241B" w:rsidRDefault="001041C4" w:rsidP="002F52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9E241B"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  <w:t>Autre responsabilité, autre tâche, autre réalisation...</w:t>
                            </w:r>
                          </w:p>
                          <w:p w:rsidR="001041C4" w:rsidRPr="00F520BE" w:rsidRDefault="001041C4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1F326" id="Zone de texte 143" o:spid="_x0000_s1055" type="#_x0000_t202" style="position:absolute;margin-left:200.15pt;margin-top:4.35pt;width:307.3pt;height:84.5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" filled="f" stroked="f">
                <v:textbox>
                  <w:txbxContent>
                    <w:tbl>
                      <w:tblPr>
                        <w:tblW w:w="16563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495"/>
                        <w:gridCol w:w="5534"/>
                        <w:gridCol w:w="5534"/>
                      </w:tblGrid>
                      <w:tr w:rsidR="001041C4" w:rsidTr="00012521">
                        <w:trPr>
                          <w:cantSplit/>
                          <w:trHeight w:val="603"/>
                        </w:trPr>
                        <w:tc>
                          <w:tcPr>
                            <w:tcW w:w="5495" w:type="dxa"/>
                          </w:tcPr>
                          <w:p w:rsidR="001041C4" w:rsidRPr="00593A72" w:rsidRDefault="001041C4" w:rsidP="00440CFA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D775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BNP  Paribas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- Bancassurance – </w:t>
                            </w:r>
                            <w:r w:rsidRPr="00593A72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18"/>
                                <w:szCs w:val="18"/>
                              </w:rPr>
                              <w:t xml:space="preserve">Marignane   </w:t>
                            </w:r>
                          </w:p>
                          <w:p w:rsidR="001041C4" w:rsidRPr="00593A72" w:rsidRDefault="001041C4" w:rsidP="00440CFA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18"/>
                                <w:szCs w:val="18"/>
                              </w:rPr>
                            </w:pPr>
                            <w:r w:rsidRPr="00593A72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18"/>
                                <w:szCs w:val="18"/>
                              </w:rPr>
                              <w:t xml:space="preserve">                     Conseillère Chargée d’Accueil</w:t>
                            </w:r>
                          </w:p>
                          <w:p w:rsidR="001041C4" w:rsidRDefault="001041C4" w:rsidP="009A12CE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041C4" w:rsidRPr="00360038" w:rsidRDefault="001041C4" w:rsidP="009A12CE">
                            <w:pPr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>- Accueil physique et téléphonique.</w:t>
                            </w:r>
                          </w:p>
                          <w:p w:rsidR="001041C4" w:rsidRPr="00360038" w:rsidRDefault="001041C4" w:rsidP="009A12CE">
                            <w:pPr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>-Traitement des opérations courantes (virements, opérations sur chèques et cartes bancaires…)</w:t>
                            </w:r>
                          </w:p>
                          <w:p w:rsidR="001041C4" w:rsidRPr="00D775C9" w:rsidRDefault="001041C4" w:rsidP="009A12CE">
                            <w:pPr>
                              <w:rPr>
                                <w:rFonts w:ascii="Arial" w:hAnsi="Arial" w:cs="Arial"/>
                                <w:color w:val="FABF8F" w:themeColor="accent6" w:themeTint="99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>-Conseil et fidélisation des clients</w:t>
                            </w:r>
                            <w:r w:rsidRPr="00D775C9">
                              <w:rPr>
                                <w:rFonts w:ascii="Arial" w:hAnsi="Arial" w:cs="Arial"/>
                                <w:color w:val="FABF8F" w:themeColor="accent6" w:themeTint="99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041C4" w:rsidRDefault="001041C4" w:rsidP="009A12CE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1041C4" w:rsidRDefault="001041C4" w:rsidP="009A12CE">
                            <w:pPr>
                              <w:ind w:right="-224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534" w:type="dxa"/>
                          </w:tcPr>
                          <w:p w:rsidR="001041C4" w:rsidRDefault="001041C4" w:rsidP="000125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534" w:type="dxa"/>
                          </w:tcPr>
                          <w:p w:rsidR="001041C4" w:rsidRDefault="001041C4" w:rsidP="000125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Marignane (13)</w:t>
                            </w:r>
                          </w:p>
                          <w:p w:rsidR="001041C4" w:rsidRDefault="001041C4" w:rsidP="00012521">
                            <w:pP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041C4" w:rsidTr="00012521">
                        <w:trPr>
                          <w:cantSplit/>
                          <w:trHeight w:val="603"/>
                        </w:trPr>
                        <w:tc>
                          <w:tcPr>
                            <w:tcW w:w="5495" w:type="dxa"/>
                          </w:tcPr>
                          <w:p w:rsidR="001041C4" w:rsidRDefault="001041C4" w:rsidP="009A12CE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534" w:type="dxa"/>
                          </w:tcPr>
                          <w:p w:rsidR="001041C4" w:rsidRDefault="001041C4" w:rsidP="000125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534" w:type="dxa"/>
                          </w:tcPr>
                          <w:p w:rsidR="001041C4" w:rsidRDefault="001041C4" w:rsidP="0001252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1041C4" w:rsidRPr="009E241B" w:rsidRDefault="001041C4" w:rsidP="002F52B7">
                      <w:pPr>
                        <w:pStyle w:val="Paragraphestandard"/>
                        <w:spacing w:line="240" w:lineRule="auto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BC4C2E">
                        <w:rPr>
                          <w:rFonts w:ascii="Calibri-Italic" w:hAnsi="Calibri-Italic" w:cs="Calibri-Italic"/>
                          <w:i/>
                          <w:iCs/>
                          <w:outline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Description brève d’un point clé</w:t>
                      </w:r>
                    </w:p>
                    <w:p w:rsidR="001041C4" w:rsidRPr="009E241B" w:rsidRDefault="001041C4" w:rsidP="002F52B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Responsabilité, tâche, réalisation...</w:t>
                      </w:r>
                    </w:p>
                    <w:p w:rsidR="001041C4" w:rsidRPr="009E241B" w:rsidRDefault="001041C4" w:rsidP="002F52B7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9E241B"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  <w:t>Autre responsabilité, autre tâche, autre réalisation...</w:t>
                      </w:r>
                    </w:p>
                    <w:p w:rsidR="001041C4" w:rsidRPr="00F520BE" w:rsidRDefault="001041C4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40CFA" w:rsidRPr="00440CFA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3378C0C" wp14:editId="05045D56">
                <wp:simplePos x="0" y="0"/>
                <wp:positionH relativeFrom="column">
                  <wp:posOffset>1971675</wp:posOffset>
                </wp:positionH>
                <wp:positionV relativeFrom="paragraph">
                  <wp:posOffset>5480050</wp:posOffset>
                </wp:positionV>
                <wp:extent cx="702945" cy="433705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Pr="00360038" w:rsidRDefault="001041C4" w:rsidP="00440CF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360038"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2009-</w:t>
                            </w:r>
                          </w:p>
                          <w:p w:rsidR="001041C4" w:rsidRPr="00360038" w:rsidRDefault="001041C4" w:rsidP="00440CF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b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360038"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2011</w:t>
                            </w:r>
                          </w:p>
                          <w:p w:rsidR="001041C4" w:rsidRPr="002F52B7" w:rsidRDefault="001041C4" w:rsidP="00440CF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78C0C" id="Zone de texte 5" o:spid="_x0000_s1056" type="#_x0000_t202" style="position:absolute;margin-left:155.25pt;margin-top:431.5pt;width:55.35pt;height:34.1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" filled="f" stroked="f">
                <v:textbox>
                  <w:txbxContent>
                    <w:p w:rsidR="001041C4" w:rsidRPr="00360038" w:rsidRDefault="001041C4" w:rsidP="00440CFA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360038"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  <w:t>2009-</w:t>
                      </w:r>
                    </w:p>
                    <w:p w:rsidR="001041C4" w:rsidRPr="00360038" w:rsidRDefault="001041C4" w:rsidP="00440CFA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b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360038"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  <w:t>2011</w:t>
                      </w:r>
                    </w:p>
                    <w:p w:rsidR="001041C4" w:rsidRPr="002F52B7" w:rsidRDefault="001041C4" w:rsidP="00440CFA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6E8D" w:rsidRPr="007F20AA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37D6FD5" wp14:editId="4E3802B4">
                <wp:simplePos x="0" y="0"/>
                <wp:positionH relativeFrom="column">
                  <wp:posOffset>2566670</wp:posOffset>
                </wp:positionH>
                <wp:positionV relativeFrom="paragraph">
                  <wp:posOffset>4439920</wp:posOffset>
                </wp:positionV>
                <wp:extent cx="4090035" cy="883920"/>
                <wp:effectExtent l="0" t="0" r="0" b="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0035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Pr="00593A72" w:rsidRDefault="001041C4" w:rsidP="00373ADC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Arial" w:hAnsi="Arial" w:cs="Arial"/>
                                <w:b/>
                                <w:iCs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         </w:t>
                            </w:r>
                            <w:r w:rsidRPr="00D775C9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 xml:space="preserve">BASE AERIENNE 125  - </w:t>
                            </w:r>
                            <w:r w:rsidRPr="00593A72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 xml:space="preserve">Armée de l’Air - </w:t>
                            </w:r>
                            <w:r w:rsidRPr="00593A72">
                              <w:rPr>
                                <w:rFonts w:ascii="Arial" w:hAnsi="Arial" w:cs="Arial"/>
                                <w:b/>
                                <w:iCs/>
                                <w:color w:val="E36C0A" w:themeColor="accent6" w:themeShade="BF"/>
                              </w:rPr>
                              <w:t>Istres</w:t>
                            </w:r>
                            <w:r w:rsidRPr="00593A72">
                              <w:rPr>
                                <w:rFonts w:ascii="Arial" w:hAnsi="Arial" w:cs="Arial"/>
                                <w:b/>
                                <w:iCs/>
                                <w:color w:val="FFFFFF" w:themeColor="background1"/>
                              </w:rPr>
                              <w:t xml:space="preserve">                     </w:t>
                            </w:r>
                          </w:p>
                          <w:p w:rsidR="001041C4" w:rsidRPr="00373ADC" w:rsidRDefault="001041C4" w:rsidP="00373ADC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593A72">
                              <w:rPr>
                                <w:rFonts w:ascii="Arial" w:hAnsi="Arial" w:cs="Arial"/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360038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18"/>
                                <w:szCs w:val="18"/>
                              </w:rPr>
                              <w:t>Hôtesse d’accueil</w:t>
                            </w:r>
                            <w:r w:rsidRPr="00360038">
                              <w:rPr>
                                <w:rFonts w:ascii="Calibri" w:hAnsi="Calibri" w:cs="SegoePro-Light"/>
                                <w:b/>
                                <w:i/>
                                <w:color w:val="E36C0A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3A72">
                              <w:rPr>
                                <w:rFonts w:ascii="Calibri-Italic" w:hAnsi="Calibri-Italic" w:cs="Calibri-Italic"/>
                                <w:b/>
                                <w:i/>
                                <w:iCs/>
                                <w:outline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</w:p>
                          <w:p w:rsidR="001041C4" w:rsidRPr="00360038" w:rsidRDefault="001041C4" w:rsidP="009A12CE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color w:val="8DB3E2" w:themeColor="text2" w:themeTint="66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bCs/>
                                <w:color w:val="8DB3E2" w:themeColor="text2" w:themeTint="66"/>
                                <w:sz w:val="20"/>
                                <w:szCs w:val="20"/>
                              </w:rPr>
                              <w:t>-</w:t>
                            </w:r>
                            <w:r w:rsidRPr="00360038">
                              <w:rPr>
                                <w:rFonts w:ascii="Arial" w:hAnsi="Arial" w:cs="Arial"/>
                                <w:bCs/>
                                <w:color w:val="8DB3E2" w:themeColor="text2" w:themeTint="66"/>
                                <w:sz w:val="18"/>
                                <w:szCs w:val="18"/>
                              </w:rPr>
                              <w:t>Renseignement et orientation des visiteurs ou des fournisseurs.</w:t>
                            </w:r>
                          </w:p>
                          <w:p w:rsidR="001041C4" w:rsidRPr="00360038" w:rsidRDefault="001041C4" w:rsidP="009A12C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8DB3E2" w:themeColor="text2" w:themeTint="66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bCs/>
                                <w:color w:val="8DB3E2" w:themeColor="text2" w:themeTint="66"/>
                              </w:rPr>
                              <w:t>-Secrétariat (classement, traitement de texte, mise à jour de fichiers).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6FD5" id="Zone de texte 21" o:spid="_x0000_s1057" type="#_x0000_t202" style="position:absolute;margin-left:202.1pt;margin-top:349.6pt;width:322.05pt;height:69.6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" filled="f" stroked="f">
                <v:textbox>
                  <w:txbxContent>
                    <w:p w:rsidR="001041C4" w:rsidRPr="00593A72" w:rsidRDefault="001041C4" w:rsidP="00373ADC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Arial" w:hAnsi="Arial" w:cs="Arial"/>
                          <w:b/>
                          <w:iCs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          </w:t>
                      </w:r>
                      <w:r w:rsidRPr="00D775C9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 xml:space="preserve">BASE AERIENNE 125  - </w:t>
                      </w:r>
                      <w:r w:rsidRPr="00593A72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 xml:space="preserve">Armée de l’Air - </w:t>
                      </w:r>
                      <w:r w:rsidRPr="00593A72">
                        <w:rPr>
                          <w:rFonts w:ascii="Arial" w:hAnsi="Arial" w:cs="Arial"/>
                          <w:b/>
                          <w:iCs/>
                          <w:color w:val="E36C0A" w:themeColor="accent6" w:themeShade="BF"/>
                        </w:rPr>
                        <w:t>Istres</w:t>
                      </w:r>
                      <w:r w:rsidRPr="00593A72">
                        <w:rPr>
                          <w:rFonts w:ascii="Arial" w:hAnsi="Arial" w:cs="Arial"/>
                          <w:b/>
                          <w:iCs/>
                          <w:color w:val="FFFFFF" w:themeColor="background1"/>
                        </w:rPr>
                        <w:t xml:space="preserve">                     </w:t>
                      </w:r>
                    </w:p>
                    <w:p w:rsidR="001041C4" w:rsidRPr="00373ADC" w:rsidRDefault="001041C4" w:rsidP="00373ADC">
                      <w:pPr>
                        <w:pStyle w:val="Paragraphestandard"/>
                        <w:spacing w:line="240" w:lineRule="auto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593A72">
                        <w:rPr>
                          <w:rFonts w:ascii="Arial" w:hAnsi="Arial" w:cs="Arial"/>
                          <w:b/>
                          <w:i/>
                          <w:color w:val="FFFFFF" w:themeColor="background1"/>
                          <w:sz w:val="18"/>
                          <w:szCs w:val="18"/>
                        </w:rPr>
                        <w:t xml:space="preserve">                          </w:t>
                      </w:r>
                      <w:r w:rsidRPr="00360038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18"/>
                          <w:szCs w:val="18"/>
                        </w:rPr>
                        <w:t>Hôtesse d’accueil</w:t>
                      </w:r>
                      <w:r w:rsidRPr="00360038">
                        <w:rPr>
                          <w:rFonts w:ascii="Calibri" w:hAnsi="Calibri" w:cs="SegoePro-Light"/>
                          <w:b/>
                          <w:i/>
                          <w:color w:val="E36C0A" w:themeColor="accent6" w:themeShade="BF"/>
                          <w:sz w:val="20"/>
                          <w:szCs w:val="20"/>
                        </w:rPr>
                        <w:t xml:space="preserve"> </w:t>
                      </w:r>
                      <w:r w:rsidRPr="00593A72">
                        <w:rPr>
                          <w:rFonts w:ascii="Calibri-Italic" w:hAnsi="Calibri-Italic" w:cs="Calibri-Italic"/>
                          <w:b/>
                          <w:i/>
                          <w:iCs/>
                          <w:outline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br/>
                      </w:r>
                    </w:p>
                    <w:p w:rsidR="001041C4" w:rsidRPr="00360038" w:rsidRDefault="001041C4" w:rsidP="009A12CE">
                      <w:pPr>
                        <w:jc w:val="both"/>
                        <w:rPr>
                          <w:rFonts w:ascii="Arial" w:hAnsi="Arial" w:cs="Arial"/>
                          <w:bCs/>
                          <w:color w:val="8DB3E2" w:themeColor="text2" w:themeTint="66"/>
                          <w:sz w:val="18"/>
                          <w:szCs w:val="18"/>
                        </w:rPr>
                      </w:pPr>
                      <w:r w:rsidRPr="00360038">
                        <w:rPr>
                          <w:rFonts w:ascii="Arial" w:hAnsi="Arial" w:cs="Arial"/>
                          <w:bCs/>
                          <w:color w:val="8DB3E2" w:themeColor="text2" w:themeTint="66"/>
                          <w:sz w:val="20"/>
                          <w:szCs w:val="20"/>
                        </w:rPr>
                        <w:t>-</w:t>
                      </w:r>
                      <w:r w:rsidRPr="00360038">
                        <w:rPr>
                          <w:rFonts w:ascii="Arial" w:hAnsi="Arial" w:cs="Arial"/>
                          <w:bCs/>
                          <w:color w:val="8DB3E2" w:themeColor="text2" w:themeTint="66"/>
                          <w:sz w:val="18"/>
                          <w:szCs w:val="18"/>
                        </w:rPr>
                        <w:t>Renseignement et orientation des visiteurs ou des fournisseurs.</w:t>
                      </w:r>
                    </w:p>
                    <w:p w:rsidR="001041C4" w:rsidRPr="00360038" w:rsidRDefault="001041C4" w:rsidP="009A12C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8DB3E2" w:themeColor="text2" w:themeTint="66"/>
                        </w:rPr>
                      </w:pPr>
                      <w:r w:rsidRPr="00360038">
                        <w:rPr>
                          <w:rFonts w:ascii="Arial" w:hAnsi="Arial" w:cs="Arial"/>
                          <w:bCs/>
                          <w:color w:val="8DB3E2" w:themeColor="text2" w:themeTint="66"/>
                        </w:rPr>
                        <w:t>-Secrétariat (classement, traitement de texte, mise à jour de fichiers).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045C" w:rsidRPr="00F52B97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5CC9728" wp14:editId="24CFC0EF">
                <wp:simplePos x="0" y="0"/>
                <wp:positionH relativeFrom="column">
                  <wp:posOffset>1942465</wp:posOffset>
                </wp:positionH>
                <wp:positionV relativeFrom="paragraph">
                  <wp:posOffset>4439285</wp:posOffset>
                </wp:positionV>
                <wp:extent cx="702945" cy="433705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Pr="00593A72" w:rsidRDefault="001041C4" w:rsidP="007F2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593A72"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2011-</w:t>
                            </w:r>
                          </w:p>
                          <w:p w:rsidR="001041C4" w:rsidRPr="00593A72" w:rsidRDefault="001041C4" w:rsidP="007F2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b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593A72"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2012</w:t>
                            </w:r>
                          </w:p>
                          <w:p w:rsidR="001041C4" w:rsidRPr="002F52B7" w:rsidRDefault="001041C4" w:rsidP="007F2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9728" id="Zone de texte 18" o:spid="_x0000_s1058" type="#_x0000_t202" style="position:absolute;margin-left:152.95pt;margin-top:349.55pt;width:55.35pt;height:34.1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" filled="f" stroked="f">
                <v:textbox>
                  <w:txbxContent>
                    <w:p w:rsidR="001041C4" w:rsidRPr="00593A72" w:rsidRDefault="001041C4" w:rsidP="007F20AA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593A72"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  <w:t>2011-</w:t>
                      </w:r>
                    </w:p>
                    <w:p w:rsidR="001041C4" w:rsidRPr="00593A72" w:rsidRDefault="001041C4" w:rsidP="007F20AA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b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593A72"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  <w:t>2012</w:t>
                      </w:r>
                    </w:p>
                    <w:p w:rsidR="001041C4" w:rsidRPr="002F52B7" w:rsidRDefault="001041C4" w:rsidP="007F20AA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3ADC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1295DC6" wp14:editId="3AFF63AD">
                <wp:simplePos x="0" y="0"/>
                <wp:positionH relativeFrom="column">
                  <wp:posOffset>2538730</wp:posOffset>
                </wp:positionH>
                <wp:positionV relativeFrom="paragraph">
                  <wp:posOffset>3242945</wp:posOffset>
                </wp:positionV>
                <wp:extent cx="4010025" cy="1095375"/>
                <wp:effectExtent l="0" t="0" r="0" b="9525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Pr="00593A72" w:rsidRDefault="001041C4" w:rsidP="00C4045C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Arial" w:hAnsi="Arial" w:cs="Arial"/>
                                <w:b/>
                                <w:iCs/>
                                <w:caps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         </w:t>
                            </w:r>
                            <w:r w:rsidRPr="00D775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HOTEL *** ARIANE  -</w:t>
                            </w:r>
                            <w:r w:rsidRPr="00D775C9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593A72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 xml:space="preserve">Hôtel - </w:t>
                            </w:r>
                            <w:r w:rsidRPr="00593A72">
                              <w:rPr>
                                <w:rFonts w:ascii="Arial" w:hAnsi="Arial" w:cs="Arial"/>
                                <w:b/>
                                <w:iCs/>
                                <w:color w:val="E36C0A" w:themeColor="accent6" w:themeShade="BF"/>
                              </w:rPr>
                              <w:t xml:space="preserve">Fos sur Mer                               </w:t>
                            </w:r>
                          </w:p>
                          <w:p w:rsidR="001041C4" w:rsidRPr="00360038" w:rsidRDefault="001041C4" w:rsidP="00C4045C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Calibri"/>
                                <w:color w:val="8DB3E2" w:themeColor="text2" w:themeTint="66"/>
                                <w:sz w:val="20"/>
                                <w:szCs w:val="20"/>
                              </w:rPr>
                            </w:pPr>
                            <w:r w:rsidRPr="00593A72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18"/>
                                <w:szCs w:val="18"/>
                              </w:rPr>
                              <w:t xml:space="preserve">                          Réceptionniste</w:t>
                            </w:r>
                            <w:r w:rsidRPr="00593A72">
                              <w:rPr>
                                <w:rFonts w:ascii="Calibri" w:hAnsi="Calibri" w:cs="SegoePro-Light"/>
                                <w:b/>
                                <w:i/>
                                <w:color w:val="E36C0A" w:themeColor="accent6" w:themeShade="BF"/>
                                <w:sz w:val="20"/>
                              </w:rPr>
                              <w:t xml:space="preserve"> </w:t>
                            </w:r>
                            <w:r w:rsidRPr="00593A72">
                              <w:rPr>
                                <w:rFonts w:ascii="Calibri-Italic" w:hAnsi="Calibri-Italic" w:cs="Calibri-Italic"/>
                                <w:b/>
                                <w:i/>
                                <w:iCs/>
                                <w:outline/>
                                <w:color w:val="E36C0A" w:themeColor="accent6" w:themeShade="B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1041C4" w:rsidRPr="00360038" w:rsidRDefault="001041C4" w:rsidP="00373ADC">
                            <w:pPr>
                              <w:jc w:val="both"/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 xml:space="preserve">-Accueil physique et téléphonique des clients de l'hôtel, planification des réservations et de l'occupation des chambres. </w:t>
                            </w:r>
                          </w:p>
                          <w:p w:rsidR="001041C4" w:rsidRPr="00593A72" w:rsidRDefault="001041C4" w:rsidP="00373A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92CDDC" w:themeColor="accent5" w:themeTint="99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>-Comptabilité journalière, facturation des prestations, encaissement des notes et contrôle des paiements différés</w:t>
                            </w:r>
                            <w:r w:rsidRPr="00593A72">
                              <w:rPr>
                                <w:rFonts w:ascii="Arial" w:hAnsi="Arial" w:cs="Arial"/>
                                <w:color w:val="92CDDC" w:themeColor="accent5" w:themeTint="99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041C4" w:rsidRPr="00373ADC" w:rsidRDefault="001041C4" w:rsidP="007F2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18"/>
                                <w:szCs w:val="18"/>
                              </w:rPr>
                            </w:pPr>
                          </w:p>
                          <w:p w:rsidR="001041C4" w:rsidRPr="009E241B" w:rsidRDefault="001041C4" w:rsidP="007F20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</w:p>
                          <w:p w:rsidR="001041C4" w:rsidRPr="00F520BE" w:rsidRDefault="001041C4" w:rsidP="007F2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5DC6" id="Zone de texte 19" o:spid="_x0000_s1059" type="#_x0000_t202" style="position:absolute;margin-left:199.9pt;margin-top:255.35pt;width:315.75pt;height:86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" filled="f" stroked="f">
                <v:textbox>
                  <w:txbxContent>
                    <w:p w:rsidR="001041C4" w:rsidRPr="00593A72" w:rsidRDefault="001041C4" w:rsidP="00C4045C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Arial" w:hAnsi="Arial" w:cs="Arial"/>
                          <w:b/>
                          <w:iCs/>
                          <w:caps/>
                          <w:color w:val="E36C0A" w:themeColor="accent6" w:themeShade="B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          </w:t>
                      </w:r>
                      <w:r w:rsidRPr="00D775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HOTEL *** ARIANE  -</w:t>
                      </w:r>
                      <w:r w:rsidRPr="00D775C9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 xml:space="preserve"> </w:t>
                      </w:r>
                      <w:r w:rsidR="00593A72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 xml:space="preserve">Hôtel - </w:t>
                      </w:r>
                      <w:r w:rsidRPr="00593A72">
                        <w:rPr>
                          <w:rFonts w:ascii="Arial" w:hAnsi="Arial" w:cs="Arial"/>
                          <w:b/>
                          <w:iCs/>
                          <w:color w:val="E36C0A" w:themeColor="accent6" w:themeShade="BF"/>
                        </w:rPr>
                        <w:t xml:space="preserve">Fos sur Mer                               </w:t>
                      </w:r>
                    </w:p>
                    <w:p w:rsidR="001041C4" w:rsidRPr="00360038" w:rsidRDefault="001041C4" w:rsidP="00C4045C">
                      <w:pPr>
                        <w:pStyle w:val="Paragraphestandard"/>
                        <w:spacing w:line="240" w:lineRule="auto"/>
                        <w:rPr>
                          <w:rFonts w:ascii="Calibri" w:hAnsi="Calibri" w:cs="Calibri"/>
                          <w:color w:val="8DB3E2" w:themeColor="text2" w:themeTint="66"/>
                          <w:sz w:val="20"/>
                          <w:szCs w:val="20"/>
                        </w:rPr>
                      </w:pPr>
                      <w:r w:rsidRPr="00593A72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18"/>
                          <w:szCs w:val="18"/>
                        </w:rPr>
                        <w:t xml:space="preserve">                          Réceptionniste</w:t>
                      </w:r>
                      <w:r w:rsidRPr="00593A72">
                        <w:rPr>
                          <w:rFonts w:ascii="Calibri" w:hAnsi="Calibri" w:cs="SegoePro-Light"/>
                          <w:b/>
                          <w:i/>
                          <w:color w:val="E36C0A" w:themeColor="accent6" w:themeShade="BF"/>
                          <w:sz w:val="20"/>
                        </w:rPr>
                        <w:t xml:space="preserve"> </w:t>
                      </w:r>
                      <w:r w:rsidRPr="00593A72">
                        <w:rPr>
                          <w:rFonts w:ascii="Calibri-Italic" w:hAnsi="Calibri-Italic" w:cs="Calibri-Italic"/>
                          <w:b/>
                          <w:i/>
                          <w:iCs/>
                          <w:outline/>
                          <w:color w:val="E36C0A" w:themeColor="accent6" w:themeShade="B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1041C4" w:rsidRPr="00360038" w:rsidRDefault="001041C4" w:rsidP="00373ADC">
                      <w:pPr>
                        <w:jc w:val="both"/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</w:pPr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  <w:t xml:space="preserve">-Accueil physique et téléphonique des clients de l'hôtel, planification des réservations et de l'occupation des chambres. </w:t>
                      </w:r>
                    </w:p>
                    <w:p w:rsidR="001041C4" w:rsidRPr="00593A72" w:rsidRDefault="001041C4" w:rsidP="00373ADC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92CDDC" w:themeColor="accent5" w:themeTint="99"/>
                          <w:sz w:val="18"/>
                          <w:szCs w:val="18"/>
                        </w:rPr>
                      </w:pPr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  <w:t>-Comptabilité journalière, facturation des prestations, encaissement des notes et contrôle des paiements différés</w:t>
                      </w:r>
                      <w:r w:rsidRPr="00593A72">
                        <w:rPr>
                          <w:rFonts w:ascii="Arial" w:hAnsi="Arial" w:cs="Arial"/>
                          <w:color w:val="92CDDC" w:themeColor="accent5" w:themeTint="99"/>
                          <w:sz w:val="18"/>
                          <w:szCs w:val="18"/>
                        </w:rPr>
                        <w:t>.</w:t>
                      </w:r>
                    </w:p>
                    <w:p w:rsidR="001041C4" w:rsidRPr="00373ADC" w:rsidRDefault="001041C4" w:rsidP="007F20AA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18"/>
                          <w:szCs w:val="18"/>
                        </w:rPr>
                      </w:pPr>
                    </w:p>
                    <w:p w:rsidR="001041C4" w:rsidRPr="009E241B" w:rsidRDefault="001041C4" w:rsidP="007F20AA">
                      <w:pPr>
                        <w:widowControl w:val="0"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</w:p>
                    <w:p w:rsidR="001041C4" w:rsidRPr="00F520BE" w:rsidRDefault="001041C4" w:rsidP="007F20AA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3ADC" w:rsidRPr="00F52B97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29FA927" wp14:editId="72293E0B">
                <wp:simplePos x="0" y="0"/>
                <wp:positionH relativeFrom="column">
                  <wp:posOffset>1931670</wp:posOffset>
                </wp:positionH>
                <wp:positionV relativeFrom="paragraph">
                  <wp:posOffset>3241675</wp:posOffset>
                </wp:positionV>
                <wp:extent cx="702945" cy="433705"/>
                <wp:effectExtent l="0" t="0" r="0" b="0"/>
                <wp:wrapSquare wrapText="bothSides"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Pr="00593A72" w:rsidRDefault="001041C4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593A72"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2012-2013</w:t>
                            </w:r>
                          </w:p>
                          <w:p w:rsidR="001041C4" w:rsidRPr="002F52B7" w:rsidRDefault="001041C4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FA927" id="Zone de texte 148" o:spid="_x0000_s1060" type="#_x0000_t202" style="position:absolute;margin-left:152.1pt;margin-top:255.25pt;width:55.35pt;height:34.1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" filled="f" stroked="f">
                <v:textbox>
                  <w:txbxContent>
                    <w:p w:rsidR="001041C4" w:rsidRPr="00593A72" w:rsidRDefault="001041C4" w:rsidP="004051DB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593A72"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  <w:t>2012-2013</w:t>
                      </w:r>
                    </w:p>
                    <w:p w:rsidR="001041C4" w:rsidRPr="002F52B7" w:rsidRDefault="001041C4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3ADC" w:rsidRPr="00F52B97"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333E1605" wp14:editId="6FDF988D">
                <wp:simplePos x="0" y="0"/>
                <wp:positionH relativeFrom="column">
                  <wp:posOffset>1925320</wp:posOffset>
                </wp:positionH>
                <wp:positionV relativeFrom="paragraph">
                  <wp:posOffset>2258060</wp:posOffset>
                </wp:positionV>
                <wp:extent cx="702945" cy="433705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Pr="00593A72" w:rsidRDefault="001041C4" w:rsidP="007F2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593A72"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2013-</w:t>
                            </w:r>
                          </w:p>
                          <w:p w:rsidR="001041C4" w:rsidRPr="00593A72" w:rsidRDefault="001041C4" w:rsidP="007F2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593A72"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2014</w:t>
                            </w:r>
                          </w:p>
                          <w:p w:rsidR="001041C4" w:rsidRPr="002F52B7" w:rsidRDefault="001041C4" w:rsidP="007F20AA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1605" id="Zone de texte 17" o:spid="_x0000_s1061" type="#_x0000_t202" style="position:absolute;margin-left:151.6pt;margin-top:177.8pt;width:55.35pt;height:34.1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" filled="f" stroked="f">
                <v:textbox>
                  <w:txbxContent>
                    <w:p w:rsidR="001041C4" w:rsidRPr="00593A72" w:rsidRDefault="001041C4" w:rsidP="007F20AA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593A72"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  <w:t>2013-</w:t>
                      </w:r>
                    </w:p>
                    <w:p w:rsidR="001041C4" w:rsidRPr="00593A72" w:rsidRDefault="001041C4" w:rsidP="007F20AA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593A72"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  <w:t>2014</w:t>
                      </w:r>
                    </w:p>
                    <w:p w:rsidR="001041C4" w:rsidRPr="002F52B7" w:rsidRDefault="001041C4" w:rsidP="007F20AA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3ADC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FEC5826" wp14:editId="58FE9E9E">
                <wp:simplePos x="0" y="0"/>
                <wp:positionH relativeFrom="column">
                  <wp:posOffset>2538095</wp:posOffset>
                </wp:positionH>
                <wp:positionV relativeFrom="paragraph">
                  <wp:posOffset>2261870</wp:posOffset>
                </wp:positionV>
                <wp:extent cx="4029075" cy="981075"/>
                <wp:effectExtent l="0" t="0" r="0" b="9525"/>
                <wp:wrapSquare wrapText="bothSides"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Pr="00593A72" w:rsidRDefault="001041C4" w:rsidP="00373ADC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Arial" w:hAnsi="Arial" w:cs="Arial"/>
                                <w:b/>
                                <w:iCs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        </w:t>
                            </w:r>
                            <w:r w:rsidRPr="00D775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SOCIETE GENERALE -Bancassurance -</w:t>
                            </w:r>
                            <w:r w:rsidRPr="00D775C9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593A72">
                              <w:rPr>
                                <w:rFonts w:ascii="Arial" w:hAnsi="Arial" w:cs="Arial"/>
                                <w:b/>
                                <w:iCs/>
                                <w:color w:val="E36C0A" w:themeColor="accent6" w:themeShade="BF"/>
                              </w:rPr>
                              <w:t xml:space="preserve">Fos sur Mer    </w:t>
                            </w:r>
                          </w:p>
                          <w:p w:rsidR="001041C4" w:rsidRPr="00373ADC" w:rsidRDefault="001041C4" w:rsidP="00373ADC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Arial" w:hAnsi="Arial" w:cs="Arial"/>
                                <w:iCs/>
                                <w:caps/>
                                <w:color w:val="D17D60"/>
                              </w:rPr>
                            </w:pPr>
                            <w:r w:rsidRPr="00593A72">
                              <w:rPr>
                                <w:rFonts w:ascii="Arial" w:hAnsi="Arial" w:cs="Arial"/>
                                <w:b/>
                                <w:iCs/>
                                <w:color w:val="E36C0A" w:themeColor="accent6" w:themeShade="BF"/>
                              </w:rPr>
                              <w:t xml:space="preserve">                        </w:t>
                            </w:r>
                            <w:r w:rsidRPr="00593A72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</w:rPr>
                              <w:t>Conseillère Chargée d’Accueil</w:t>
                            </w:r>
                            <w:r w:rsidRPr="00593A72">
                              <w:rPr>
                                <w:rFonts w:ascii="Calibri" w:hAnsi="Calibri" w:cs="SegoePro-Light"/>
                                <w:b/>
                                <w:i/>
                                <w:color w:val="E36C0A" w:themeColor="accent6" w:themeShade="BF"/>
                                <w:sz w:val="20"/>
                              </w:rPr>
                              <w:t xml:space="preserve"> </w:t>
                            </w:r>
                            <w:r w:rsidRPr="00593A72">
                              <w:rPr>
                                <w:rFonts w:ascii="Calibri-Italic" w:hAnsi="Calibri-Italic" w:cs="Calibri-Italic"/>
                                <w:b/>
                                <w:i/>
                                <w:iCs/>
                                <w:outline/>
                                <w:color w:val="E36C0A" w:themeColor="accent6" w:themeShade="B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1041C4" w:rsidRPr="00360038" w:rsidRDefault="001041C4" w:rsidP="00373ADC">
                            <w:pPr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20"/>
                                <w:szCs w:val="20"/>
                              </w:rPr>
                              <w:t>-</w:t>
                            </w: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 xml:space="preserve">Accueil physique et téléphonique de la clientèle. </w:t>
                            </w:r>
                          </w:p>
                          <w:p w:rsidR="001041C4" w:rsidRPr="00D775C9" w:rsidRDefault="001041C4" w:rsidP="00373ADC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FABF8F" w:themeColor="accent6" w:themeTint="99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</w:rPr>
                              <w:t>-Traitement des opérations courantes (virements, opérations sur cartes bancaires et chèques</w:t>
                            </w:r>
                            <w:r w:rsidRPr="00D775C9">
                              <w:rPr>
                                <w:rFonts w:ascii="Arial" w:hAnsi="Arial" w:cs="Arial"/>
                                <w:color w:val="FABF8F" w:themeColor="accent6" w:themeTint="9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5826" id="Zone de texte 147" o:spid="_x0000_s1062" type="#_x0000_t202" style="position:absolute;margin-left:199.85pt;margin-top:178.1pt;width:317.25pt;height:77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" filled="f" stroked="f">
                <v:textbox>
                  <w:txbxContent>
                    <w:p w:rsidR="001041C4" w:rsidRPr="00593A72" w:rsidRDefault="001041C4" w:rsidP="00373ADC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Arial" w:hAnsi="Arial" w:cs="Arial"/>
                          <w:b/>
                          <w:iCs/>
                          <w:color w:val="E36C0A" w:themeColor="accent6" w:themeShade="B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         </w:t>
                      </w:r>
                      <w:r w:rsidRPr="00D775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SOCIETE GENERALE -Bancassurance -</w:t>
                      </w:r>
                      <w:r w:rsidRPr="00D775C9">
                        <w:rPr>
                          <w:rFonts w:ascii="Arial" w:hAnsi="Arial" w:cs="Arial"/>
                          <w:bCs/>
                          <w:color w:val="FFFFFF" w:themeColor="background1"/>
                        </w:rPr>
                        <w:t xml:space="preserve"> </w:t>
                      </w:r>
                      <w:r w:rsidRPr="00593A72">
                        <w:rPr>
                          <w:rFonts w:ascii="Arial" w:hAnsi="Arial" w:cs="Arial"/>
                          <w:b/>
                          <w:iCs/>
                          <w:color w:val="E36C0A" w:themeColor="accent6" w:themeShade="BF"/>
                        </w:rPr>
                        <w:t xml:space="preserve">Fos sur Mer    </w:t>
                      </w:r>
                    </w:p>
                    <w:p w:rsidR="001041C4" w:rsidRPr="00373ADC" w:rsidRDefault="001041C4" w:rsidP="00373ADC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Arial" w:hAnsi="Arial" w:cs="Arial"/>
                          <w:iCs/>
                          <w:caps/>
                          <w:color w:val="D17D60"/>
                        </w:rPr>
                      </w:pPr>
                      <w:r w:rsidRPr="00593A72">
                        <w:rPr>
                          <w:rFonts w:ascii="Arial" w:hAnsi="Arial" w:cs="Arial"/>
                          <w:b/>
                          <w:iCs/>
                          <w:color w:val="E36C0A" w:themeColor="accent6" w:themeShade="BF"/>
                        </w:rPr>
                        <w:t xml:space="preserve">                        </w:t>
                      </w:r>
                      <w:r w:rsidRPr="00593A72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</w:rPr>
                        <w:t>Conseillère Chargée d’Accueil</w:t>
                      </w:r>
                      <w:r w:rsidRPr="00593A72">
                        <w:rPr>
                          <w:rFonts w:ascii="Calibri" w:hAnsi="Calibri" w:cs="SegoePro-Light"/>
                          <w:b/>
                          <w:i/>
                          <w:color w:val="E36C0A" w:themeColor="accent6" w:themeShade="BF"/>
                          <w:sz w:val="20"/>
                        </w:rPr>
                        <w:t xml:space="preserve"> </w:t>
                      </w:r>
                      <w:r w:rsidRPr="00593A72">
                        <w:rPr>
                          <w:rFonts w:ascii="Calibri-Italic" w:hAnsi="Calibri-Italic" w:cs="Calibri-Italic"/>
                          <w:b/>
                          <w:i/>
                          <w:iCs/>
                          <w:outline/>
                          <w:color w:val="E36C0A" w:themeColor="accent6" w:themeShade="B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1041C4" w:rsidRPr="00360038" w:rsidRDefault="001041C4" w:rsidP="00373ADC">
                      <w:pPr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</w:pPr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  <w:sz w:val="20"/>
                          <w:szCs w:val="20"/>
                        </w:rPr>
                        <w:t>-</w:t>
                      </w:r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  <w:t xml:space="preserve">Accueil physique et téléphonique de la clientèle. </w:t>
                      </w:r>
                    </w:p>
                    <w:p w:rsidR="001041C4" w:rsidRPr="00D775C9" w:rsidRDefault="001041C4" w:rsidP="00373ADC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FABF8F" w:themeColor="accent6" w:themeTint="99"/>
                        </w:rPr>
                      </w:pPr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</w:rPr>
                        <w:t>-Traitement des opérations courantes (virements, opérations sur cartes bancaires et chèques</w:t>
                      </w:r>
                      <w:r w:rsidRPr="00D775C9">
                        <w:rPr>
                          <w:rFonts w:ascii="Arial" w:hAnsi="Arial" w:cs="Arial"/>
                          <w:color w:val="FABF8F" w:themeColor="accent6" w:themeTint="99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12CE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B17F422" wp14:editId="20FD82F0">
                <wp:simplePos x="0" y="0"/>
                <wp:positionH relativeFrom="column">
                  <wp:posOffset>2557145</wp:posOffset>
                </wp:positionH>
                <wp:positionV relativeFrom="paragraph">
                  <wp:posOffset>1052195</wp:posOffset>
                </wp:positionV>
                <wp:extent cx="4010025" cy="1238250"/>
                <wp:effectExtent l="0" t="0" r="0" b="0"/>
                <wp:wrapSquare wrapText="bothSides"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Pr="00593A72" w:rsidRDefault="001041C4" w:rsidP="009A12C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Arial" w:hAnsi="Arial" w:cs="Arial"/>
                                <w:b/>
                                <w:iCs/>
                                <w:caps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        </w:t>
                            </w:r>
                            <w:r w:rsidRPr="00D775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M.M.A –Mutuelle et Assurance 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593A72">
                              <w:rPr>
                                <w:rFonts w:ascii="Arial" w:hAnsi="Arial" w:cs="Arial"/>
                                <w:b/>
                                <w:bCs/>
                                <w:color w:val="E36C0A" w:themeColor="accent6" w:themeShade="BF"/>
                              </w:rPr>
                              <w:t xml:space="preserve">Marignane </w:t>
                            </w:r>
                          </w:p>
                          <w:p w:rsidR="001041C4" w:rsidRDefault="001041C4" w:rsidP="009A12CE">
                            <w:pPr>
                              <w:pStyle w:val="Paragraphestandard"/>
                              <w:spacing w:line="240" w:lineRule="auto"/>
                              <w:rPr>
                                <w:rFonts w:ascii="Calibri" w:hAnsi="Calibri" w:cs="Calibri"/>
                                <w:color w:val="677C8D"/>
                                <w:sz w:val="20"/>
                                <w:szCs w:val="20"/>
                              </w:rPr>
                            </w:pPr>
                            <w:r w:rsidRPr="00593A72">
                              <w:rPr>
                                <w:rFonts w:ascii="Arial" w:hAnsi="Arial" w:cs="Arial"/>
                                <w:b/>
                                <w:i/>
                                <w:color w:val="E36C0A" w:themeColor="accent6" w:themeShade="BF"/>
                                <w:sz w:val="18"/>
                                <w:szCs w:val="18"/>
                              </w:rPr>
                              <w:t xml:space="preserve">                       Collaboratrice commercial</w:t>
                            </w:r>
                            <w:r w:rsidRPr="00593A72">
                              <w:rPr>
                                <w:rFonts w:ascii="Calibri" w:hAnsi="Calibri" w:cs="SegoePro-Light"/>
                                <w:b/>
                                <w:i/>
                                <w:color w:val="E36C0A" w:themeColor="accent6" w:themeShade="BF"/>
                                <w:sz w:val="20"/>
                              </w:rPr>
                              <w:t xml:space="preserve"> </w:t>
                            </w:r>
                            <w:r w:rsidRPr="00593A72">
                              <w:rPr>
                                <w:rFonts w:ascii="Calibri-Italic" w:hAnsi="Calibri-Italic" w:cs="Calibri-Italic"/>
                                <w:i/>
                                <w:iCs/>
                                <w:outline/>
                                <w:color w:val="E36C0A" w:themeColor="accent6" w:themeShade="BF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:rsidR="001041C4" w:rsidRPr="00360038" w:rsidRDefault="001041C4" w:rsidP="009A12CE">
                            <w:pPr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 xml:space="preserve">-Traitement des demandes des clients relatives à la vie des contrats.    </w:t>
                            </w:r>
                          </w:p>
                          <w:p w:rsidR="001041C4" w:rsidRPr="00360038" w:rsidRDefault="001041C4" w:rsidP="009A12CE">
                            <w:pPr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 xml:space="preserve"> Etablissement et suivi de propositions. </w:t>
                            </w:r>
                          </w:p>
                          <w:p w:rsidR="001041C4" w:rsidRPr="00360038" w:rsidRDefault="001041C4" w:rsidP="009A12CE">
                            <w:pPr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>-Reconquête d’un portefeuille d’anciens clients.</w:t>
                            </w:r>
                          </w:p>
                          <w:p w:rsidR="001041C4" w:rsidRPr="00360038" w:rsidRDefault="001041C4" w:rsidP="009A12CE">
                            <w:pPr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 xml:space="preserve">-Conquête d’un marché spécifique (Partenariat entre MMA et l’école de </w:t>
                            </w:r>
                          </w:p>
                          <w:p w:rsidR="001041C4" w:rsidRPr="00360038" w:rsidRDefault="001041C4" w:rsidP="009A12CE">
                            <w:pPr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</w:pPr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 xml:space="preserve"> Gendarme</w:t>
                            </w:r>
                            <w:bookmarkStart w:id="0" w:name="_GoBack"/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>r</w:t>
                            </w:r>
                            <w:bookmarkEnd w:id="0"/>
                            <w:r w:rsidRPr="00360038">
                              <w:rPr>
                                <w:rFonts w:ascii="Arial" w:hAnsi="Arial" w:cs="Arial"/>
                                <w:color w:val="8DB3E2" w:themeColor="text2" w:themeTint="66"/>
                                <w:sz w:val="18"/>
                                <w:szCs w:val="18"/>
                              </w:rPr>
                              <w:t>ie Nationale)</w:t>
                            </w:r>
                          </w:p>
                          <w:p w:rsidR="001041C4" w:rsidRPr="00F520BE" w:rsidRDefault="001041C4" w:rsidP="00F520BE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rPr>
                                <w:rFonts w:ascii="Calibri" w:hAnsi="Calibri" w:cs="SegoePro-Light"/>
                                <w:color w:val="607886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F422" id="Zone de texte 145" o:spid="_x0000_s1063" type="#_x0000_t202" style="position:absolute;margin-left:201.35pt;margin-top:82.85pt;width:315.75pt;height:97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" filled="f" stroked="f">
                <v:textbox>
                  <w:txbxContent>
                    <w:p w:rsidR="001041C4" w:rsidRPr="00593A72" w:rsidRDefault="001041C4" w:rsidP="009A12C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Arial" w:hAnsi="Arial" w:cs="Arial"/>
                          <w:b/>
                          <w:iCs/>
                          <w:caps/>
                          <w:color w:val="E36C0A" w:themeColor="accent6" w:themeShade="B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         </w:t>
                      </w:r>
                      <w:r w:rsidRPr="00D775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M.M.A –Mutuelle et Assurance 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593A72">
                        <w:rPr>
                          <w:rFonts w:ascii="Arial" w:hAnsi="Arial" w:cs="Arial"/>
                          <w:b/>
                          <w:bCs/>
                          <w:color w:val="E36C0A" w:themeColor="accent6" w:themeShade="BF"/>
                        </w:rPr>
                        <w:t xml:space="preserve">Marignane </w:t>
                      </w:r>
                    </w:p>
                    <w:p w:rsidR="001041C4" w:rsidRDefault="001041C4" w:rsidP="009A12CE">
                      <w:pPr>
                        <w:pStyle w:val="Paragraphestandard"/>
                        <w:spacing w:line="240" w:lineRule="auto"/>
                        <w:rPr>
                          <w:rFonts w:ascii="Calibri" w:hAnsi="Calibri" w:cs="Calibri"/>
                          <w:color w:val="677C8D"/>
                          <w:sz w:val="20"/>
                          <w:szCs w:val="20"/>
                        </w:rPr>
                      </w:pPr>
                      <w:r w:rsidRPr="00593A72">
                        <w:rPr>
                          <w:rFonts w:ascii="Arial" w:hAnsi="Arial" w:cs="Arial"/>
                          <w:b/>
                          <w:i/>
                          <w:color w:val="E36C0A" w:themeColor="accent6" w:themeShade="BF"/>
                          <w:sz w:val="18"/>
                          <w:szCs w:val="18"/>
                        </w:rPr>
                        <w:t xml:space="preserve">                       Collaboratrice commercial</w:t>
                      </w:r>
                      <w:r w:rsidRPr="00593A72">
                        <w:rPr>
                          <w:rFonts w:ascii="Calibri" w:hAnsi="Calibri" w:cs="SegoePro-Light"/>
                          <w:b/>
                          <w:i/>
                          <w:color w:val="E36C0A" w:themeColor="accent6" w:themeShade="BF"/>
                          <w:sz w:val="20"/>
                        </w:rPr>
                        <w:t xml:space="preserve"> </w:t>
                      </w:r>
                      <w:r w:rsidRPr="00593A72">
                        <w:rPr>
                          <w:rFonts w:ascii="Calibri-Italic" w:hAnsi="Calibri-Italic" w:cs="Calibri-Italic"/>
                          <w:i/>
                          <w:iCs/>
                          <w:outline/>
                          <w:color w:val="E36C0A" w:themeColor="accent6" w:themeShade="BF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:rsidR="001041C4" w:rsidRPr="00360038" w:rsidRDefault="001041C4" w:rsidP="009A12CE">
                      <w:pPr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</w:pPr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  <w:t xml:space="preserve">-Traitement des demandes des clients relatives à la vie des contrats.    </w:t>
                      </w:r>
                    </w:p>
                    <w:p w:rsidR="001041C4" w:rsidRPr="00360038" w:rsidRDefault="001041C4" w:rsidP="009A12CE">
                      <w:pPr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</w:pPr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  <w:t xml:space="preserve"> Etablissement et suivi de propositions. </w:t>
                      </w:r>
                    </w:p>
                    <w:p w:rsidR="001041C4" w:rsidRPr="00360038" w:rsidRDefault="001041C4" w:rsidP="009A12CE">
                      <w:pPr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</w:pPr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  <w:t>-Reconquête d’un portefeuille d’anciens clients.</w:t>
                      </w:r>
                    </w:p>
                    <w:p w:rsidR="001041C4" w:rsidRPr="00360038" w:rsidRDefault="001041C4" w:rsidP="009A12CE">
                      <w:pPr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</w:pPr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  <w:t xml:space="preserve">-Conquête d’un marché spécifique (Partenariat entre MMA et l’école de </w:t>
                      </w:r>
                    </w:p>
                    <w:p w:rsidR="001041C4" w:rsidRPr="00360038" w:rsidRDefault="001041C4" w:rsidP="009A12CE">
                      <w:pPr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</w:pPr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  <w:t xml:space="preserve"> Gendarme</w:t>
                      </w:r>
                      <w:bookmarkStart w:id="1" w:name="_GoBack"/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  <w:t>r</w:t>
                      </w:r>
                      <w:bookmarkEnd w:id="1"/>
                      <w:r w:rsidRPr="00360038">
                        <w:rPr>
                          <w:rFonts w:ascii="Arial" w:hAnsi="Arial" w:cs="Arial"/>
                          <w:color w:val="8DB3E2" w:themeColor="text2" w:themeTint="66"/>
                          <w:sz w:val="18"/>
                          <w:szCs w:val="18"/>
                        </w:rPr>
                        <w:t>ie Nationale)</w:t>
                      </w:r>
                    </w:p>
                    <w:p w:rsidR="001041C4" w:rsidRPr="00F520BE" w:rsidRDefault="001041C4" w:rsidP="00F520BE">
                      <w:pPr>
                        <w:pStyle w:val="Textedebulles"/>
                        <w:tabs>
                          <w:tab w:val="left" w:pos="850"/>
                        </w:tabs>
                        <w:rPr>
                          <w:rFonts w:ascii="Calibri" w:hAnsi="Calibri" w:cs="SegoePro-Light"/>
                          <w:color w:val="607886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A12CE" w:rsidRPr="00F52B97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894E8B6" wp14:editId="43B05872">
                <wp:simplePos x="0" y="0"/>
                <wp:positionH relativeFrom="column">
                  <wp:posOffset>1903730</wp:posOffset>
                </wp:positionH>
                <wp:positionV relativeFrom="paragraph">
                  <wp:posOffset>1055370</wp:posOffset>
                </wp:positionV>
                <wp:extent cx="702945" cy="516255"/>
                <wp:effectExtent l="0" t="0" r="0" b="0"/>
                <wp:wrapSquare wrapText="bothSides"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Pr="00593A72" w:rsidRDefault="001041C4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593A72"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2014-</w:t>
                            </w:r>
                          </w:p>
                          <w:p w:rsidR="001041C4" w:rsidRPr="00593A72" w:rsidRDefault="001041C4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00" w:lineRule="exact"/>
                              <w:rPr>
                                <w:rFonts w:ascii="Georgia" w:hAnsi="Georgia" w:cs="SegoePro-Light"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593A72"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2015</w:t>
                            </w:r>
                          </w:p>
                          <w:p w:rsidR="001041C4" w:rsidRPr="002F52B7" w:rsidRDefault="001041C4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4E8B6" id="Zone de texte 146" o:spid="_x0000_s1064" type="#_x0000_t202" style="position:absolute;margin-left:149.9pt;margin-top:83.1pt;width:55.35pt;height:40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" filled="f" stroked="f">
                <v:textbox>
                  <w:txbxContent>
                    <w:p w:rsidR="001041C4" w:rsidRPr="00593A72" w:rsidRDefault="001041C4" w:rsidP="004051DB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593A72"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  <w:t>2014-</w:t>
                      </w:r>
                    </w:p>
                    <w:p w:rsidR="001041C4" w:rsidRPr="00593A72" w:rsidRDefault="001041C4" w:rsidP="004051DB">
                      <w:pPr>
                        <w:pStyle w:val="Textedebulles"/>
                        <w:tabs>
                          <w:tab w:val="left" w:pos="850"/>
                        </w:tabs>
                        <w:spacing w:line="200" w:lineRule="exact"/>
                        <w:rPr>
                          <w:rFonts w:ascii="Georgia" w:hAnsi="Georgia" w:cs="SegoePro-Light"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593A72"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  <w:t>2015</w:t>
                      </w:r>
                    </w:p>
                    <w:p w:rsidR="001041C4" w:rsidRPr="002F52B7" w:rsidRDefault="001041C4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5975" w:rsidRPr="00F52B97"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F3DEE72" wp14:editId="65F16DDE">
                <wp:simplePos x="0" y="0"/>
                <wp:positionH relativeFrom="column">
                  <wp:posOffset>1898650</wp:posOffset>
                </wp:positionH>
                <wp:positionV relativeFrom="paragraph">
                  <wp:posOffset>61595</wp:posOffset>
                </wp:positionV>
                <wp:extent cx="638175" cy="409575"/>
                <wp:effectExtent l="0" t="0" r="0" b="9525"/>
                <wp:wrapSquare wrapText="bothSides"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41C4" w:rsidRPr="00593A72" w:rsidRDefault="001041C4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593A72"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2012</w:t>
                            </w:r>
                            <w:r w:rsidRPr="00593A72">
                              <w:rPr>
                                <w:rFonts w:ascii="Georgia" w:hAnsi="Georgia" w:cs="SegoePro-Light"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-</w:t>
                            </w:r>
                          </w:p>
                          <w:p w:rsidR="001041C4" w:rsidRPr="00593A72" w:rsidRDefault="001041C4" w:rsidP="00884978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line="220" w:lineRule="exact"/>
                              <w:rPr>
                                <w:rFonts w:ascii="Georgia" w:hAnsi="Georgia" w:cs="SegoePro-Light"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593A72">
                              <w:rPr>
                                <w:rFonts w:ascii="Georgia" w:hAnsi="Georgia" w:cs="SegoePro-Light"/>
                                <w:b/>
                                <w:i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2015</w:t>
                            </w:r>
                          </w:p>
                          <w:p w:rsidR="001041C4" w:rsidRPr="002F52B7" w:rsidRDefault="001041C4" w:rsidP="004051DB">
                            <w:pPr>
                              <w:pStyle w:val="Textedebulles"/>
                              <w:tabs>
                                <w:tab w:val="left" w:pos="850"/>
                              </w:tabs>
                              <w:spacing w:after="113" w:line="360" w:lineRule="auto"/>
                              <w:rPr>
                                <w:rFonts w:ascii="Georgia" w:hAnsi="Georgia"/>
                                <w:b/>
                                <w:color w:val="D17D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EE72" id="Zone de texte 144" o:spid="_x0000_s1065" type="#_x0000_t202" style="position:absolute;margin-left:149.5pt;margin-top:4.85pt;width:50.25pt;height:32.2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" filled="f" stroked="f">
                <v:textbox>
                  <w:txbxContent>
                    <w:p w:rsidR="001041C4" w:rsidRPr="00593A72" w:rsidRDefault="001041C4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593A72"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  <w:t>2012</w:t>
                      </w:r>
                      <w:r w:rsidRPr="00593A72">
                        <w:rPr>
                          <w:rFonts w:ascii="Georgia" w:hAnsi="Georgia" w:cs="SegoePro-Light"/>
                          <w:color w:val="E36C0A" w:themeColor="accent6" w:themeShade="BF"/>
                          <w:sz w:val="22"/>
                          <w:szCs w:val="22"/>
                        </w:rPr>
                        <w:t>-</w:t>
                      </w:r>
                    </w:p>
                    <w:p w:rsidR="001041C4" w:rsidRPr="00593A72" w:rsidRDefault="001041C4" w:rsidP="00884978">
                      <w:pPr>
                        <w:pStyle w:val="Textedebulles"/>
                        <w:tabs>
                          <w:tab w:val="left" w:pos="850"/>
                        </w:tabs>
                        <w:spacing w:line="220" w:lineRule="exact"/>
                        <w:rPr>
                          <w:rFonts w:ascii="Georgia" w:hAnsi="Georgia" w:cs="SegoePro-Light"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593A72">
                        <w:rPr>
                          <w:rFonts w:ascii="Georgia" w:hAnsi="Georgia" w:cs="SegoePro-Light"/>
                          <w:b/>
                          <w:i/>
                          <w:color w:val="E36C0A" w:themeColor="accent6" w:themeShade="BF"/>
                          <w:sz w:val="22"/>
                          <w:szCs w:val="22"/>
                        </w:rPr>
                        <w:t>2015</w:t>
                      </w:r>
                    </w:p>
                    <w:p w:rsidR="001041C4" w:rsidRPr="002F52B7" w:rsidRDefault="001041C4" w:rsidP="004051DB">
                      <w:pPr>
                        <w:pStyle w:val="Textedebulles"/>
                        <w:tabs>
                          <w:tab w:val="left" w:pos="850"/>
                        </w:tabs>
                        <w:spacing w:after="113" w:line="360" w:lineRule="auto"/>
                        <w:rPr>
                          <w:rFonts w:ascii="Georgia" w:hAnsi="Georgia"/>
                          <w:b/>
                          <w:color w:val="D17D60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5975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D3ED35D" wp14:editId="6E3F9F74">
                <wp:simplePos x="0" y="0"/>
                <wp:positionH relativeFrom="column">
                  <wp:posOffset>534670</wp:posOffset>
                </wp:positionH>
                <wp:positionV relativeFrom="paragraph">
                  <wp:posOffset>1906270</wp:posOffset>
                </wp:positionV>
                <wp:extent cx="257810" cy="226060"/>
                <wp:effectExtent l="0" t="0" r="21590" b="2540"/>
                <wp:wrapThrough wrapText="bothSides">
                  <wp:wrapPolygon edited="0">
                    <wp:start x="0" y="0"/>
                    <wp:lineTo x="0" y="19416"/>
                    <wp:lineTo x="21281" y="19416"/>
                    <wp:lineTo x="21281" y="0"/>
                    <wp:lineTo x="0" y="0"/>
                  </wp:wrapPolygon>
                </wp:wrapThrough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Pr="006E5CFA" w:rsidRDefault="001041C4" w:rsidP="006E5CFA">
                            <w:pPr>
                              <w:pStyle w:val="Textedebulles"/>
                              <w:spacing w:before="80"/>
                              <w:jc w:val="center"/>
                              <w:rPr>
                                <w:rFonts w:ascii="Calibri" w:hAnsi="Calibri" w:cs="SegoePro-Light"/>
                                <w:i/>
                                <w:color w:val="FFFFFF" w:themeColor="background1"/>
                                <w:sz w:val="28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5CFA">
                              <w:rPr>
                                <w:rFonts w:ascii="Wingdings" w:hAnsi="Wingdings"/>
                                <w:color w:val="FFFFFF" w:themeColor="background1"/>
                                <w:sz w:val="24"/>
                              </w:rPr>
                              <w:t>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34B08" id="Zone de texte 155" o:spid="_x0000_s1061" type="#_x0000_t202" style="position:absolute;margin-left:42.1pt;margin-top:150.1pt;width:20.3pt;height:17.8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" filled="f" stroked="f">
                <v:textbox inset="0,0,0,0">
                  <w:txbxContent>
                    <w:p w:rsidR="001041C4" w:rsidRPr="006E5CFA" w:rsidRDefault="001041C4" w:rsidP="006E5CFA">
                      <w:pPr>
                        <w:pStyle w:val="Textedebulles"/>
                        <w:spacing w:before="80"/>
                        <w:jc w:val="center"/>
                        <w:rPr>
                          <w:rFonts w:ascii="Calibri" w:hAnsi="Calibri" w:cs="SegoePro-Light"/>
                          <w:i/>
                          <w:color w:val="FFFFFF" w:themeColor="background1"/>
                          <w:sz w:val="28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5CFA">
                        <w:rPr>
                          <w:rFonts w:ascii="Wingdings" w:hAnsi="Wingdings"/>
                          <w:color w:val="FFFFFF" w:themeColor="background1"/>
                          <w:sz w:val="24"/>
                        </w:rPr>
                        <w:t>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25975"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19D50AF9" wp14:editId="1D12A03E">
                <wp:simplePos x="0" y="0"/>
                <wp:positionH relativeFrom="column">
                  <wp:posOffset>-8255</wp:posOffset>
                </wp:positionH>
                <wp:positionV relativeFrom="paragraph">
                  <wp:posOffset>3855085</wp:posOffset>
                </wp:positionV>
                <wp:extent cx="1252855" cy="0"/>
                <wp:effectExtent l="0" t="19050" r="23495" b="19050"/>
                <wp:wrapThrough wrapText="bothSides">
                  <wp:wrapPolygon edited="0">
                    <wp:start x="0" y="-1"/>
                    <wp:lineTo x="0" y="-1"/>
                    <wp:lineTo x="21677" y="-1"/>
                    <wp:lineTo x="21677" y="-1"/>
                    <wp:lineTo x="0" y="-1"/>
                  </wp:wrapPolygon>
                </wp:wrapThrough>
                <wp:docPr id="161" name="Connecteur droit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2855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B4D359" id="Connecteur droit 161" o:spid="_x0000_s1026" style="position:absolute;z-index:25121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5pt,303.55pt" to="98pt,30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" strokecolor="white [3212]" strokeweight="2.25pt">
                <w10:wrap type="through"/>
              </v:line>
            </w:pict>
          </mc:Fallback>
        </mc:AlternateContent>
      </w:r>
      <w:r w:rsidR="0042597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9A1D53" wp14:editId="2963D8D6">
                <wp:simplePos x="0" y="0"/>
                <wp:positionH relativeFrom="column">
                  <wp:posOffset>-437515</wp:posOffset>
                </wp:positionH>
                <wp:positionV relativeFrom="paragraph">
                  <wp:posOffset>3612515</wp:posOffset>
                </wp:positionV>
                <wp:extent cx="2004695" cy="311150"/>
                <wp:effectExtent l="0" t="0" r="0" b="0"/>
                <wp:wrapThrough wrapText="bothSides">
                  <wp:wrapPolygon edited="0">
                    <wp:start x="274" y="0"/>
                    <wp:lineTo x="274" y="19396"/>
                    <wp:lineTo x="21073" y="19396"/>
                    <wp:lineTo x="21073" y="0"/>
                    <wp:lineTo x="274" y="0"/>
                  </wp:wrapPolygon>
                </wp:wrapThrough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Pr="009D0622" w:rsidRDefault="001041C4" w:rsidP="004A4458">
                            <w:pPr>
                              <w:pStyle w:val="Textedebulles"/>
                              <w:jc w:val="center"/>
                              <w:rPr>
                                <w:rFonts w:ascii="Georgia" w:hAnsi="Georgia" w:cs="SegoePro-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 w:cs="SegoePro-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Victoria </w:t>
                            </w:r>
                            <w:proofErr w:type="spellStart"/>
                            <w:r>
                              <w:rPr>
                                <w:rFonts w:ascii="Georgia" w:hAnsi="Georgia" w:cs="SegoePro-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Lamare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82DF5" id="Zone de texte 151" o:spid="_x0000_s1062" type="#_x0000_t202" style="position:absolute;margin-left:-34.45pt;margin-top:284.45pt;width:157.85pt;height:2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" filled="f" stroked="f">
                <v:textbox>
                  <w:txbxContent>
                    <w:p w:rsidR="001041C4" w:rsidRPr="009D0622" w:rsidRDefault="001041C4" w:rsidP="004A4458">
                      <w:pPr>
                        <w:pStyle w:val="Textedebulles"/>
                        <w:jc w:val="center"/>
                        <w:rPr>
                          <w:rFonts w:ascii="Georgia" w:hAnsi="Georgia" w:cs="SegoePro-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 w:cs="SegoePro-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Victoria </w:t>
                      </w:r>
                      <w:proofErr w:type="spellStart"/>
                      <w:r>
                        <w:rPr>
                          <w:rFonts w:ascii="Georgia" w:hAnsi="Georgia" w:cs="SegoePro-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Lamare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="00425975">
        <w:rPr>
          <w:noProof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 wp14:anchorId="768261EE" wp14:editId="02F3DFA6">
                <wp:simplePos x="0" y="0"/>
                <wp:positionH relativeFrom="column">
                  <wp:posOffset>-437515</wp:posOffset>
                </wp:positionH>
                <wp:positionV relativeFrom="paragraph">
                  <wp:posOffset>3829685</wp:posOffset>
                </wp:positionV>
                <wp:extent cx="2004695" cy="707390"/>
                <wp:effectExtent l="0" t="0" r="0" b="3810"/>
                <wp:wrapThrough wrapText="bothSides">
                  <wp:wrapPolygon edited="0">
                    <wp:start x="274" y="0"/>
                    <wp:lineTo x="274" y="20941"/>
                    <wp:lineTo x="21073" y="20941"/>
                    <wp:lineTo x="21073" y="0"/>
                    <wp:lineTo x="274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9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Pr="00593A72" w:rsidRDefault="001041C4" w:rsidP="00D77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A72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Rue Georges </w:t>
                            </w:r>
                            <w:proofErr w:type="spellStart"/>
                            <w:r w:rsidRPr="00593A72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Bidault</w:t>
                            </w:r>
                            <w:proofErr w:type="spellEnd"/>
                          </w:p>
                          <w:p w:rsidR="001041C4" w:rsidRPr="00593A72" w:rsidRDefault="001041C4" w:rsidP="00D77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A72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13700 </w:t>
                            </w:r>
                            <w:proofErr w:type="spellStart"/>
                            <w:r w:rsidRPr="00593A72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Marignane</w:t>
                            </w:r>
                            <w:proofErr w:type="spellEnd"/>
                          </w:p>
                          <w:p w:rsidR="001041C4" w:rsidRPr="00593A72" w:rsidRDefault="001041C4" w:rsidP="00D77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A72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06.62.80.2.83</w:t>
                            </w:r>
                          </w:p>
                          <w:p w:rsidR="001041C4" w:rsidRPr="00593A72" w:rsidRDefault="001041C4" w:rsidP="00D775C9">
                            <w:pPr>
                              <w:pStyle w:val="Paragraphestandard"/>
                              <w:spacing w:line="240" w:lineRule="auto"/>
                              <w:jc w:val="center"/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A72">
                              <w:rPr>
                                <w:rFonts w:ascii="Calibri" w:hAnsi="Calibri" w:cs="SegoePro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victorialamare@laposte.net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8E82" id="Zone de texte 1" o:spid="_x0000_s1063" type="#_x0000_t202" style="position:absolute;margin-left:-34.45pt;margin-top:301.55pt;width:157.85pt;height:55.7pt;z-index:2511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kZtAIAALAFAAAOAAAAZHJzL2Uyb0RvYy54bWysVE1v2zAMvQ/YfxB0T+2kTtMY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" filled="f" stroked="f">
                <v:textbox>
                  <w:txbxContent>
                    <w:p w:rsidR="001041C4" w:rsidRPr="004A4458" w:rsidRDefault="001041C4" w:rsidP="00D77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 Rue Georges Bidault</w:t>
                      </w:r>
                    </w:p>
                    <w:p w:rsidR="001041C4" w:rsidRPr="004A4458" w:rsidRDefault="001041C4" w:rsidP="00D77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13700 Marignane</w:t>
                      </w:r>
                    </w:p>
                    <w:p w:rsidR="001041C4" w:rsidRPr="004A4458" w:rsidRDefault="001041C4" w:rsidP="00D77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06.62.80.2.83</w:t>
                      </w:r>
                    </w:p>
                    <w:p w:rsidR="001041C4" w:rsidRPr="004A4458" w:rsidRDefault="001041C4" w:rsidP="00D775C9">
                      <w:pPr>
                        <w:pStyle w:val="Paragraphestandard"/>
                        <w:spacing w:line="240" w:lineRule="auto"/>
                        <w:jc w:val="center"/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SegoePro-Light"/>
                          <w:color w:val="FFFFFF" w:themeColor="background1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victorialamare@laposte.net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2597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7A444" wp14:editId="4BC5B10D">
                <wp:simplePos x="0" y="0"/>
                <wp:positionH relativeFrom="column">
                  <wp:posOffset>-191135</wp:posOffset>
                </wp:positionH>
                <wp:positionV relativeFrom="paragraph">
                  <wp:posOffset>4629150</wp:posOffset>
                </wp:positionV>
                <wp:extent cx="1438910" cy="0"/>
                <wp:effectExtent l="0" t="0" r="34290" b="25400"/>
                <wp:wrapThrough wrapText="bothSides">
                  <wp:wrapPolygon edited="0">
                    <wp:start x="0" y="-1"/>
                    <wp:lineTo x="0" y="-1"/>
                    <wp:lineTo x="21733" y="-1"/>
                    <wp:lineTo x="21733" y="-1"/>
                    <wp:lineTo x="0" y="-1"/>
                  </wp:wrapPolygon>
                </wp:wrapThrough>
                <wp:docPr id="149" name="Connecteur droit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91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687896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8BCCA3" id="Connecteur droit 149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05pt,364.5pt" to="98.25pt,3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" strokecolor="#687896" strokeweight=".5pt">
                <v:stroke dashstyle="dash"/>
                <w10:wrap type="through"/>
              </v:line>
            </w:pict>
          </mc:Fallback>
        </mc:AlternateContent>
      </w:r>
      <w:r w:rsidR="0042597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262339" wp14:editId="24224A4E">
                <wp:simplePos x="0" y="0"/>
                <wp:positionH relativeFrom="column">
                  <wp:posOffset>-220980</wp:posOffset>
                </wp:positionH>
                <wp:positionV relativeFrom="paragraph">
                  <wp:posOffset>4772025</wp:posOffset>
                </wp:positionV>
                <wp:extent cx="1461770" cy="400050"/>
                <wp:effectExtent l="0" t="0" r="0" b="0"/>
                <wp:wrapThrough wrapText="bothSides">
                  <wp:wrapPolygon edited="0">
                    <wp:start x="563" y="0"/>
                    <wp:lineTo x="563" y="20571"/>
                    <wp:lineTo x="20549" y="20571"/>
                    <wp:lineTo x="20549" y="0"/>
                    <wp:lineTo x="563" y="0"/>
                  </wp:wrapPolygon>
                </wp:wrapThrough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77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1C4" w:rsidRPr="009E241B" w:rsidRDefault="001041C4" w:rsidP="00D775C9">
                            <w:pPr>
                              <w:pStyle w:val="Textedebulles"/>
                              <w:jc w:val="right"/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41B"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Né</w:t>
                            </w:r>
                            <w:r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9E241B"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: </w:t>
                            </w:r>
                            <w:r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08/08/1994</w:t>
                            </w:r>
                            <w:r w:rsidRPr="009E241B">
                              <w:rPr>
                                <w:rFonts w:ascii="Calibri" w:hAnsi="Calibri" w:cs="SegoePro-Light"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1041C4" w:rsidRPr="009E241B" w:rsidRDefault="001041C4" w:rsidP="004A4458">
                            <w:pPr>
                              <w:pStyle w:val="Textedebulles"/>
                              <w:jc w:val="center"/>
                              <w:rPr>
                                <w:rFonts w:ascii="Calibri" w:hAnsi="Calibri" w:cs="SegoePro-Light"/>
                                <w:i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041C4" w:rsidRPr="009E241B" w:rsidRDefault="001041C4" w:rsidP="00916244">
                            <w:pPr>
                              <w:pStyle w:val="Textedebulles"/>
                              <w:spacing w:before="80"/>
                              <w:jc w:val="center"/>
                              <w:rPr>
                                <w:rFonts w:ascii="Calibri" w:hAnsi="Calibri" w:cs="SegoePro-Light"/>
                                <w:i/>
                                <w:color w:val="7E92A6"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241B">
                              <w:rPr>
                                <w:rFonts w:ascii="Wingdings" w:hAnsi="Wingdings"/>
                                <w:color w:val="7E92A6"/>
                              </w:rPr>
                              <w:t>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2339" id="Zone de texte 150" o:spid="_x0000_s1069" type="#_x0000_t202" style="position:absolute;margin-left:-17.4pt;margin-top:375.75pt;width:115.1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" filled="f" stroked="f">
                <v:textbox>
                  <w:txbxContent>
                    <w:p w:rsidR="001041C4" w:rsidRPr="009E241B" w:rsidRDefault="001041C4" w:rsidP="00D775C9">
                      <w:pPr>
                        <w:pStyle w:val="Textedebulles"/>
                        <w:jc w:val="right"/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41B"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Né</w:t>
                      </w:r>
                      <w:r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9E241B"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 : </w:t>
                      </w:r>
                      <w:r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08/08/1994</w:t>
                      </w:r>
                      <w:r w:rsidRPr="009E241B">
                        <w:rPr>
                          <w:rFonts w:ascii="Calibri" w:hAnsi="Calibri" w:cs="SegoePro-Light"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1041C4" w:rsidRPr="009E241B" w:rsidRDefault="001041C4" w:rsidP="004A4458">
                      <w:pPr>
                        <w:pStyle w:val="Textedebulles"/>
                        <w:jc w:val="center"/>
                        <w:rPr>
                          <w:rFonts w:ascii="Calibri" w:hAnsi="Calibri" w:cs="SegoePro-Light"/>
                          <w:i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041C4" w:rsidRPr="009E241B" w:rsidRDefault="001041C4" w:rsidP="00916244">
                      <w:pPr>
                        <w:pStyle w:val="Textedebulles"/>
                        <w:spacing w:before="80"/>
                        <w:jc w:val="center"/>
                        <w:rPr>
                          <w:rFonts w:ascii="Calibri" w:hAnsi="Calibri" w:cs="SegoePro-Light"/>
                          <w:i/>
                          <w:color w:val="7E92A6"/>
                          <w:sz w:val="20"/>
                          <w:szCs w:val="2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241B">
                        <w:rPr>
                          <w:rFonts w:ascii="Wingdings" w:hAnsi="Wingdings"/>
                          <w:color w:val="7E92A6"/>
                        </w:rPr>
                        <w:t>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5739C">
        <w:rPr>
          <w:noProof/>
        </w:rPr>
        <w:drawing>
          <wp:anchor distT="0" distB="0" distL="114300" distR="114300" simplePos="0" relativeHeight="251469824" behindDoc="1" locked="0" layoutInCell="1" allowOverlap="1" wp14:anchorId="2926D8A6" wp14:editId="5252282D">
            <wp:simplePos x="0" y="0"/>
            <wp:positionH relativeFrom="column">
              <wp:posOffset>2027873</wp:posOffset>
            </wp:positionH>
            <wp:positionV relativeFrom="paragraph">
              <wp:posOffset>2935605</wp:posOffset>
            </wp:positionV>
            <wp:extent cx="4243844" cy="1092835"/>
            <wp:effectExtent l="0" t="0" r="23495" b="120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if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44" cy="1092835"/>
                    </a:xfrm>
                    <a:prstGeom prst="rect">
                      <a:avLst/>
                    </a:prstGeom>
                    <a:effectLst>
                      <a:outerShdw blurRad="38100" dist="38100" dir="2700000" sx="99000" sy="99000" algn="tl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931" w:rsidRPr="00945931">
        <w:t xml:space="preserve">  </w:t>
      </w:r>
      <w:r w:rsidR="00D621CD">
        <w:t xml:space="preserve"> </w:t>
      </w:r>
    </w:p>
    <w:sectPr w:rsidR="00AF7C19" w:rsidSect="00F93E26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81A" w:rsidRDefault="009D581A" w:rsidP="00B44050">
      <w:r>
        <w:separator/>
      </w:r>
    </w:p>
  </w:endnote>
  <w:endnote w:type="continuationSeparator" w:id="0">
    <w:p w:rsidR="009D581A" w:rsidRDefault="009D581A" w:rsidP="00B4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Pro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Pro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1C4" w:rsidRDefault="001041C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1C4" w:rsidRDefault="001041C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1C4" w:rsidRDefault="001041C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81A" w:rsidRDefault="009D581A" w:rsidP="00B44050">
      <w:r>
        <w:separator/>
      </w:r>
    </w:p>
  </w:footnote>
  <w:footnote w:type="continuationSeparator" w:id="0">
    <w:p w:rsidR="009D581A" w:rsidRDefault="009D581A" w:rsidP="00B44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1C4" w:rsidRDefault="001041C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1C4" w:rsidRDefault="001041C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41C4" w:rsidRDefault="001041C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859BF"/>
    <w:multiLevelType w:val="hybridMultilevel"/>
    <w:tmpl w:val="97F069A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910E96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F4721"/>
    <w:multiLevelType w:val="hybridMultilevel"/>
    <w:tmpl w:val="F704F9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7B86708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E5B38"/>
    <w:multiLevelType w:val="hybridMultilevel"/>
    <w:tmpl w:val="919EFD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150A7"/>
    <w:multiLevelType w:val="hybridMultilevel"/>
    <w:tmpl w:val="CD4C64C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E21CEE2E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21D4F"/>
    <w:multiLevelType w:val="hybridMultilevel"/>
    <w:tmpl w:val="229AB4A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AB52D558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523C4"/>
    <w:multiLevelType w:val="hybridMultilevel"/>
    <w:tmpl w:val="B9F20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8F21D7A">
      <w:start w:val="1"/>
      <w:numFmt w:val="bullet"/>
      <w:lvlText w:val="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CB4A8E"/>
    <w:multiLevelType w:val="hybridMultilevel"/>
    <w:tmpl w:val="F684DA3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F60D91"/>
    <w:multiLevelType w:val="hybridMultilevel"/>
    <w:tmpl w:val="2FBA38A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2AB02F8C">
      <w:start w:val="1"/>
      <w:numFmt w:val="bullet"/>
      <w:lvlText w:val=""/>
      <w:lvlJc w:val="left"/>
      <w:pPr>
        <w:tabs>
          <w:tab w:val="num" w:pos="1134"/>
        </w:tabs>
        <w:ind w:left="1134" w:hanging="39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5D57B1"/>
    <w:multiLevelType w:val="hybridMultilevel"/>
    <w:tmpl w:val="F48C3DE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07CF5B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616D4"/>
    <w:multiLevelType w:val="hybridMultilevel"/>
    <w:tmpl w:val="DB32858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C840BF60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42307D"/>
    <w:multiLevelType w:val="hybridMultilevel"/>
    <w:tmpl w:val="C39E3C9A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FD0C1CC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17ABB"/>
    <w:multiLevelType w:val="hybridMultilevel"/>
    <w:tmpl w:val="75E67AB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BCDCB5B4">
      <w:start w:val="1"/>
      <w:numFmt w:val="bullet"/>
      <w:lvlText w:val=""/>
      <w:lvlJc w:val="left"/>
      <w:pPr>
        <w:tabs>
          <w:tab w:val="num" w:pos="964"/>
        </w:tabs>
        <w:ind w:left="1304" w:hanging="567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DA7E5B"/>
    <w:multiLevelType w:val="hybridMultilevel"/>
    <w:tmpl w:val="9316416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4F0A9EE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B40D3C"/>
    <w:multiLevelType w:val="hybridMultilevel"/>
    <w:tmpl w:val="F420156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9528456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175F3D"/>
    <w:multiLevelType w:val="hybridMultilevel"/>
    <w:tmpl w:val="D71E219A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AE8D0D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84A42"/>
    <w:multiLevelType w:val="hybridMultilevel"/>
    <w:tmpl w:val="2002696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D26407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047B87"/>
    <w:multiLevelType w:val="hybridMultilevel"/>
    <w:tmpl w:val="579668B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8770CD"/>
    <w:multiLevelType w:val="hybridMultilevel"/>
    <w:tmpl w:val="6A5E2B06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330CCC48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6"/>
        <w:szCs w:val="16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967C6F"/>
    <w:multiLevelType w:val="hybridMultilevel"/>
    <w:tmpl w:val="22AA2F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F5986D82">
      <w:start w:val="1"/>
      <w:numFmt w:val="bullet"/>
      <w:lvlText w:val="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D3270F"/>
    <w:multiLevelType w:val="hybridMultilevel"/>
    <w:tmpl w:val="478E9F54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112AB412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9E74CF"/>
    <w:multiLevelType w:val="hybridMultilevel"/>
    <w:tmpl w:val="FE8AAD8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FE1E4C">
      <w:start w:val="1"/>
      <w:numFmt w:val="bullet"/>
      <w:lvlText w:val=""/>
      <w:lvlJc w:val="left"/>
      <w:pPr>
        <w:tabs>
          <w:tab w:val="num" w:pos="964"/>
        </w:tabs>
        <w:ind w:left="964" w:hanging="51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0E6A63"/>
    <w:multiLevelType w:val="hybridMultilevel"/>
    <w:tmpl w:val="39921C50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416D840">
      <w:start w:val="1"/>
      <w:numFmt w:val="bullet"/>
      <w:lvlText w:val="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B468F"/>
    <w:multiLevelType w:val="hybridMultilevel"/>
    <w:tmpl w:val="8DB83B5E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6A024AC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A5046B"/>
    <w:multiLevelType w:val="hybridMultilevel"/>
    <w:tmpl w:val="63A2D84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DD216DE">
      <w:start w:val="1"/>
      <w:numFmt w:val="bullet"/>
      <w:lvlText w:val=""/>
      <w:lvlJc w:val="left"/>
      <w:pPr>
        <w:tabs>
          <w:tab w:val="num" w:pos="1021"/>
        </w:tabs>
        <w:ind w:left="1021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FF6BBE"/>
    <w:multiLevelType w:val="hybridMultilevel"/>
    <w:tmpl w:val="5358E788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989659AC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279080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3B097E"/>
    <w:multiLevelType w:val="hybridMultilevel"/>
    <w:tmpl w:val="B498A888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FE7099D2">
      <w:start w:val="1"/>
      <w:numFmt w:val="bullet"/>
      <w:lvlText w:val=""/>
      <w:lvlJc w:val="left"/>
      <w:pPr>
        <w:tabs>
          <w:tab w:val="num" w:pos="794"/>
        </w:tabs>
        <w:ind w:left="79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E55B8C"/>
    <w:multiLevelType w:val="hybridMultilevel"/>
    <w:tmpl w:val="A632360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70388196">
      <w:start w:val="1"/>
      <w:numFmt w:val="bullet"/>
      <w:lvlText w:val=""/>
      <w:lvlJc w:val="left"/>
      <w:pPr>
        <w:tabs>
          <w:tab w:val="num" w:pos="1021"/>
        </w:tabs>
        <w:ind w:left="1021" w:hanging="28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10458C"/>
    <w:multiLevelType w:val="hybridMultilevel"/>
    <w:tmpl w:val="8D9AF45C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2AB02F8C">
      <w:start w:val="1"/>
      <w:numFmt w:val="bullet"/>
      <w:lvlText w:val=""/>
      <w:lvlJc w:val="left"/>
      <w:pPr>
        <w:ind w:left="144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E9111B"/>
    <w:multiLevelType w:val="hybridMultilevel"/>
    <w:tmpl w:val="E6CE1BC6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61DCC122">
      <w:start w:val="1"/>
      <w:numFmt w:val="bullet"/>
      <w:lvlText w:val=""/>
      <w:lvlJc w:val="left"/>
      <w:pPr>
        <w:tabs>
          <w:tab w:val="num" w:pos="907"/>
        </w:tabs>
        <w:ind w:left="907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917B19"/>
    <w:multiLevelType w:val="hybridMultilevel"/>
    <w:tmpl w:val="5D52986E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D2D0F42C">
      <w:start w:val="1"/>
      <w:numFmt w:val="bullet"/>
      <w:lvlText w:val=""/>
      <w:lvlJc w:val="left"/>
      <w:pPr>
        <w:tabs>
          <w:tab w:val="num" w:pos="1134"/>
        </w:tabs>
        <w:ind w:left="1134" w:hanging="17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8EC02F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BE1E60"/>
    <w:multiLevelType w:val="hybridMultilevel"/>
    <w:tmpl w:val="0FC67880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8BA47A56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bCs/>
        <w:i w:val="0"/>
        <w:iCs w:val="0"/>
        <w:caps w:val="0"/>
        <w:strike w:val="0"/>
        <w:dstrike w:val="0"/>
        <w:vanish w:val="0"/>
        <w:color w:val="11514B"/>
        <w:sz w:val="24"/>
        <w:szCs w:val="24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FE3E7C"/>
    <w:multiLevelType w:val="hybridMultilevel"/>
    <w:tmpl w:val="A8541104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C8AE5E88">
      <w:start w:val="1"/>
      <w:numFmt w:val="bullet"/>
      <w:lvlText w:val=""/>
      <w:lvlJc w:val="left"/>
      <w:pPr>
        <w:tabs>
          <w:tab w:val="num" w:pos="1077"/>
        </w:tabs>
        <w:ind w:left="1077" w:hanging="34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97088F"/>
    <w:multiLevelType w:val="hybridMultilevel"/>
    <w:tmpl w:val="0F6AD0B2"/>
    <w:lvl w:ilvl="0" w:tplc="E21CEE2E">
      <w:start w:val="1"/>
      <w:numFmt w:val="bullet"/>
      <w:lvlText w:val=""/>
      <w:lvlJc w:val="left"/>
      <w:pPr>
        <w:ind w:left="156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B75833"/>
    <w:multiLevelType w:val="hybridMultilevel"/>
    <w:tmpl w:val="EBF004B2"/>
    <w:lvl w:ilvl="0" w:tplc="6AE8D0DC">
      <w:start w:val="1"/>
      <w:numFmt w:val="bullet"/>
      <w:lvlText w:val=""/>
      <w:lvlJc w:val="left"/>
      <w:pPr>
        <w:ind w:left="720" w:hanging="360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1" w:tplc="9196C7F8">
      <w:start w:val="1"/>
      <w:numFmt w:val="bullet"/>
      <w:lvlText w:val=""/>
      <w:lvlJc w:val="left"/>
      <w:pPr>
        <w:tabs>
          <w:tab w:val="num" w:pos="1191"/>
        </w:tabs>
        <w:ind w:left="1191" w:hanging="454"/>
      </w:pPr>
      <w:rPr>
        <w:rFonts w:ascii="Verdana" w:hAnsi="Verdana" w:hint="default"/>
        <w:b/>
        <w:bCs/>
        <w:i w:val="0"/>
        <w:iCs w:val="0"/>
        <w:caps w:val="0"/>
        <w:strike w:val="0"/>
        <w:dstrike w:val="0"/>
        <w:vanish w:val="0"/>
        <w:color w:val="auto"/>
        <w:sz w:val="12"/>
        <w:szCs w:val="12"/>
        <w:vertAlign w:val="baseline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"/>
  </w:num>
  <w:num w:numId="3">
    <w:abstractNumId w:val="19"/>
  </w:num>
  <w:num w:numId="4">
    <w:abstractNumId w:val="9"/>
  </w:num>
  <w:num w:numId="5">
    <w:abstractNumId w:val="17"/>
  </w:num>
  <w:num w:numId="6">
    <w:abstractNumId w:val="2"/>
  </w:num>
  <w:num w:numId="7">
    <w:abstractNumId w:val="6"/>
  </w:num>
  <w:num w:numId="8">
    <w:abstractNumId w:val="14"/>
  </w:num>
  <w:num w:numId="9">
    <w:abstractNumId w:val="20"/>
  </w:num>
  <w:num w:numId="10">
    <w:abstractNumId w:val="25"/>
  </w:num>
  <w:num w:numId="11">
    <w:abstractNumId w:val="28"/>
  </w:num>
  <w:num w:numId="12">
    <w:abstractNumId w:val="26"/>
  </w:num>
  <w:num w:numId="13">
    <w:abstractNumId w:val="31"/>
  </w:num>
  <w:num w:numId="14">
    <w:abstractNumId w:val="33"/>
  </w:num>
  <w:num w:numId="15">
    <w:abstractNumId w:val="13"/>
  </w:num>
  <w:num w:numId="16">
    <w:abstractNumId w:val="11"/>
  </w:num>
  <w:num w:numId="17">
    <w:abstractNumId w:val="1"/>
  </w:num>
  <w:num w:numId="18">
    <w:abstractNumId w:val="7"/>
  </w:num>
  <w:num w:numId="19">
    <w:abstractNumId w:val="29"/>
  </w:num>
  <w:num w:numId="20">
    <w:abstractNumId w:val="21"/>
  </w:num>
  <w:num w:numId="21">
    <w:abstractNumId w:val="23"/>
  </w:num>
  <w:num w:numId="22">
    <w:abstractNumId w:val="16"/>
  </w:num>
  <w:num w:numId="23">
    <w:abstractNumId w:val="27"/>
  </w:num>
  <w:num w:numId="24">
    <w:abstractNumId w:val="5"/>
  </w:num>
  <w:num w:numId="25">
    <w:abstractNumId w:val="4"/>
  </w:num>
  <w:num w:numId="26">
    <w:abstractNumId w:val="18"/>
  </w:num>
  <w:num w:numId="27">
    <w:abstractNumId w:val="22"/>
  </w:num>
  <w:num w:numId="28">
    <w:abstractNumId w:val="0"/>
  </w:num>
  <w:num w:numId="29">
    <w:abstractNumId w:val="24"/>
  </w:num>
  <w:num w:numId="30">
    <w:abstractNumId w:val="10"/>
  </w:num>
  <w:num w:numId="31">
    <w:abstractNumId w:val="12"/>
  </w:num>
  <w:num w:numId="32">
    <w:abstractNumId w:val="15"/>
  </w:num>
  <w:num w:numId="33">
    <w:abstractNumId w:val="30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removePersonalInformation/>
  <w:removeDateAndTime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FAB"/>
    <w:rsid w:val="00012521"/>
    <w:rsid w:val="000151E4"/>
    <w:rsid w:val="00046863"/>
    <w:rsid w:val="00073691"/>
    <w:rsid w:val="00087AA5"/>
    <w:rsid w:val="000E1A2C"/>
    <w:rsid w:val="000F4FD5"/>
    <w:rsid w:val="001041C4"/>
    <w:rsid w:val="00116848"/>
    <w:rsid w:val="001A39DF"/>
    <w:rsid w:val="001B55A0"/>
    <w:rsid w:val="0021443B"/>
    <w:rsid w:val="00216E8D"/>
    <w:rsid w:val="002303A4"/>
    <w:rsid w:val="00260D98"/>
    <w:rsid w:val="00280522"/>
    <w:rsid w:val="002F52B7"/>
    <w:rsid w:val="0030497C"/>
    <w:rsid w:val="00316E5C"/>
    <w:rsid w:val="0033389F"/>
    <w:rsid w:val="00360038"/>
    <w:rsid w:val="00362B1D"/>
    <w:rsid w:val="00373ADC"/>
    <w:rsid w:val="003C1FAB"/>
    <w:rsid w:val="003D445D"/>
    <w:rsid w:val="00404BA9"/>
    <w:rsid w:val="004051DB"/>
    <w:rsid w:val="004228E2"/>
    <w:rsid w:val="00425975"/>
    <w:rsid w:val="0043288E"/>
    <w:rsid w:val="00440CFA"/>
    <w:rsid w:val="00446CB6"/>
    <w:rsid w:val="0045704D"/>
    <w:rsid w:val="004A4458"/>
    <w:rsid w:val="004B60AA"/>
    <w:rsid w:val="004C699A"/>
    <w:rsid w:val="00533C46"/>
    <w:rsid w:val="00552B31"/>
    <w:rsid w:val="00555BBC"/>
    <w:rsid w:val="00593A72"/>
    <w:rsid w:val="005A2199"/>
    <w:rsid w:val="005C2053"/>
    <w:rsid w:val="006034ED"/>
    <w:rsid w:val="00611D60"/>
    <w:rsid w:val="006522E1"/>
    <w:rsid w:val="006E5CFA"/>
    <w:rsid w:val="007473DC"/>
    <w:rsid w:val="0075570E"/>
    <w:rsid w:val="00795C25"/>
    <w:rsid w:val="007A3C07"/>
    <w:rsid w:val="007D55C0"/>
    <w:rsid w:val="007F20AA"/>
    <w:rsid w:val="008131F3"/>
    <w:rsid w:val="00834EE7"/>
    <w:rsid w:val="008424FA"/>
    <w:rsid w:val="00874857"/>
    <w:rsid w:val="00884978"/>
    <w:rsid w:val="008C220B"/>
    <w:rsid w:val="00916244"/>
    <w:rsid w:val="009424D5"/>
    <w:rsid w:val="00945931"/>
    <w:rsid w:val="00960A95"/>
    <w:rsid w:val="009A12CE"/>
    <w:rsid w:val="009D0622"/>
    <w:rsid w:val="009D581A"/>
    <w:rsid w:val="009E241B"/>
    <w:rsid w:val="00A53541"/>
    <w:rsid w:val="00AA6C16"/>
    <w:rsid w:val="00AF7C19"/>
    <w:rsid w:val="00B27BD9"/>
    <w:rsid w:val="00B303E7"/>
    <w:rsid w:val="00B44050"/>
    <w:rsid w:val="00B47022"/>
    <w:rsid w:val="00BC4C2E"/>
    <w:rsid w:val="00BC50FF"/>
    <w:rsid w:val="00BC5ADF"/>
    <w:rsid w:val="00BE08C1"/>
    <w:rsid w:val="00BE5C04"/>
    <w:rsid w:val="00C176C4"/>
    <w:rsid w:val="00C207C9"/>
    <w:rsid w:val="00C4045C"/>
    <w:rsid w:val="00CE06E8"/>
    <w:rsid w:val="00D0539D"/>
    <w:rsid w:val="00D621CD"/>
    <w:rsid w:val="00D775C9"/>
    <w:rsid w:val="00D8598A"/>
    <w:rsid w:val="00D873DD"/>
    <w:rsid w:val="00D95D4F"/>
    <w:rsid w:val="00DB0425"/>
    <w:rsid w:val="00DC5877"/>
    <w:rsid w:val="00E5739C"/>
    <w:rsid w:val="00E76932"/>
    <w:rsid w:val="00EB00A9"/>
    <w:rsid w:val="00F37C81"/>
    <w:rsid w:val="00F520BE"/>
    <w:rsid w:val="00F52B97"/>
    <w:rsid w:val="00F54381"/>
    <w:rsid w:val="00F72BAF"/>
    <w:rsid w:val="00F9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F93E2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rsid w:val="00F93E26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F93E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basedOn w:val="Policepardfaut"/>
    <w:unhideWhenUsed/>
    <w:rsid w:val="00B4702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47022"/>
    <w:rPr>
      <w:color w:val="800080" w:themeColor="followedHyperlink"/>
      <w:u w:val="single"/>
    </w:rPr>
  </w:style>
  <w:style w:type="paragraph" w:customStyle="1" w:styleId="Aucunstyle">
    <w:name w:val="[Aucun style]"/>
    <w:rsid w:val="002303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aragraphedeliste">
    <w:name w:val="List Paragraph"/>
    <w:basedOn w:val="Normal"/>
    <w:uiPriority w:val="34"/>
    <w:qFormat/>
    <w:rsid w:val="00404BA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4405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4050"/>
  </w:style>
  <w:style w:type="paragraph" w:styleId="Pieddepage">
    <w:name w:val="footer"/>
    <w:basedOn w:val="Normal"/>
    <w:link w:val="PieddepageCar"/>
    <w:uiPriority w:val="99"/>
    <w:unhideWhenUsed/>
    <w:rsid w:val="00B4405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4050"/>
  </w:style>
  <w:style w:type="paragraph" w:customStyle="1" w:styleId="Textedebulles1">
    <w:name w:val="Texte de bulles1"/>
    <w:basedOn w:val="Normal"/>
    <w:rsid w:val="009A12C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jp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gif"/><Relationship Id="rId28" Type="http://schemas.openxmlformats.org/officeDocument/2006/relationships/image" Target="media/image14.jp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ic\AppData\Roaming\Microsoft\Templates\CV%20cr&#233;atif%20(design%20vertical)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1F641E-954B-46B4-AA82-3194B85971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F91544-5C8C-4DB6-AA70-701748FD0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créatif (design vertical).dotx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CV créatif (design vertical)</vt:lpstr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créatif (design vertical)</dc:title>
  <dc:subject/>
  <dc:creator/>
  <cp:keywords/>
  <dc:description/>
  <cp:lastModifiedBy/>
  <cp:revision>1</cp:revision>
  <dcterms:created xsi:type="dcterms:W3CDTF">2015-03-02T21:52:00Z</dcterms:created>
  <dcterms:modified xsi:type="dcterms:W3CDTF">2015-03-10T21:18:00Z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TC043158539991</vt:lpwstr>
  </property>
</Properties>
</file>